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671828">
        <w:rPr>
          <w:rFonts w:ascii="Verdana" w:hAnsi="Verdana"/>
          <w:sz w:val="16"/>
          <w:szCs w:val="16"/>
        </w:rPr>
        <w:t>174</w:t>
      </w:r>
      <w:r>
        <w:rPr>
          <w:rFonts w:ascii="Verdana" w:hAnsi="Verdana"/>
          <w:sz w:val="16"/>
          <w:szCs w:val="16"/>
        </w:rPr>
        <w:t>/</w:t>
      </w:r>
      <w:r w:rsidR="00794859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1</w:t>
      </w:r>
      <w:r w:rsidR="00DB7724">
        <w:rPr>
          <w:rFonts w:ascii="Verdana" w:hAnsi="Verdana"/>
          <w:sz w:val="16"/>
          <w:szCs w:val="16"/>
        </w:rPr>
        <w:t xml:space="preserve">                                                                             </w:t>
      </w:r>
      <w:r w:rsidR="00671828">
        <w:rPr>
          <w:rFonts w:ascii="Verdana" w:hAnsi="Verdana"/>
          <w:sz w:val="16"/>
          <w:szCs w:val="16"/>
        </w:rPr>
        <w:t>28</w:t>
      </w:r>
      <w:r w:rsidR="00381D88">
        <w:rPr>
          <w:rFonts w:ascii="Verdana" w:hAnsi="Verdana"/>
          <w:sz w:val="16"/>
          <w:szCs w:val="16"/>
        </w:rPr>
        <w:t>/</w:t>
      </w:r>
      <w:r w:rsidR="00794859">
        <w:rPr>
          <w:rFonts w:ascii="Verdana" w:hAnsi="Verdana"/>
          <w:sz w:val="16"/>
          <w:szCs w:val="16"/>
        </w:rPr>
        <w:t>05</w:t>
      </w:r>
      <w:r w:rsidR="00381D88">
        <w:rPr>
          <w:rFonts w:ascii="Verdana" w:hAnsi="Verdana"/>
          <w:sz w:val="16"/>
          <w:szCs w:val="16"/>
        </w:rPr>
        <w:t>/20</w:t>
      </w:r>
      <w:r w:rsidR="00794859">
        <w:rPr>
          <w:rFonts w:ascii="Verdana" w:hAnsi="Verdana"/>
          <w:sz w:val="16"/>
          <w:szCs w:val="16"/>
        </w:rPr>
        <w:t>21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585929"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85929" w:rsidRDefault="004C652C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737E">
        <w:rPr>
          <w:rFonts w:ascii="Verdana" w:hAnsi="Verdana"/>
          <w:sz w:val="20"/>
        </w:rPr>
        <w:t xml:space="preserve">Dotyczy: </w:t>
      </w:r>
      <w:r w:rsidR="00671828" w:rsidRPr="00671828">
        <w:rPr>
          <w:rFonts w:ascii="Verdana" w:hAnsi="Verdana"/>
          <w:b/>
          <w:sz w:val="18"/>
          <w:szCs w:val="18"/>
        </w:rPr>
        <w:t xml:space="preserve">Dostawa serwera dla </w:t>
      </w:r>
      <w:proofErr w:type="spellStart"/>
      <w:r w:rsidR="00671828" w:rsidRPr="00671828">
        <w:rPr>
          <w:rFonts w:ascii="Verdana" w:hAnsi="Verdana"/>
          <w:b/>
          <w:sz w:val="18"/>
          <w:szCs w:val="18"/>
        </w:rPr>
        <w:t>WIMiIP</w:t>
      </w:r>
      <w:proofErr w:type="spellEnd"/>
      <w:r w:rsidR="00671828" w:rsidRPr="00671828">
        <w:rPr>
          <w:rFonts w:ascii="Verdana" w:hAnsi="Verdana"/>
          <w:b/>
          <w:sz w:val="18"/>
          <w:szCs w:val="18"/>
        </w:rPr>
        <w:t xml:space="preserve"> – KC-zp.272-174/21</w:t>
      </w:r>
      <w:bookmarkStart w:id="0" w:name="_GoBack"/>
      <w:bookmarkEnd w:id="0"/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informuje, że ogłoszenie o zmianie ogłoszenia zostało przekazane Urzędowi Publikacji Unii Europejskiej w dniu </w:t>
      </w:r>
      <w:r w:rsidR="00671828">
        <w:rPr>
          <w:rFonts w:ascii="Verdana" w:hAnsi="Verdana"/>
          <w:sz w:val="16"/>
          <w:szCs w:val="16"/>
        </w:rPr>
        <w:t>28/05/2021</w:t>
      </w: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C29" w:rsidRDefault="00F12C29">
      <w:r>
        <w:separator/>
      </w:r>
    </w:p>
  </w:endnote>
  <w:endnote w:type="continuationSeparator" w:id="0">
    <w:p w:rsidR="00F12C29" w:rsidRDefault="00F1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84068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6350" b="0"/>
          <wp:wrapNone/>
          <wp:docPr id="9" name="Obraz 9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C29" w:rsidRDefault="00F12C29">
      <w:r>
        <w:separator/>
      </w:r>
    </w:p>
  </w:footnote>
  <w:footnote w:type="continuationSeparator" w:id="0">
    <w:p w:rsidR="00F12C29" w:rsidRDefault="00F12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19"/>
    <w:rsid w:val="000472CB"/>
    <w:rsid w:val="000D0036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A798B"/>
    <w:rsid w:val="004C652C"/>
    <w:rsid w:val="004E395B"/>
    <w:rsid w:val="00585929"/>
    <w:rsid w:val="005D3BCE"/>
    <w:rsid w:val="00600CD0"/>
    <w:rsid w:val="00671828"/>
    <w:rsid w:val="007762E7"/>
    <w:rsid w:val="00794859"/>
    <w:rsid w:val="007A7965"/>
    <w:rsid w:val="00824E27"/>
    <w:rsid w:val="0084068B"/>
    <w:rsid w:val="008911AE"/>
    <w:rsid w:val="008A52CF"/>
    <w:rsid w:val="00961BA1"/>
    <w:rsid w:val="009963E6"/>
    <w:rsid w:val="00A36A97"/>
    <w:rsid w:val="00B31E70"/>
    <w:rsid w:val="00B74CA3"/>
    <w:rsid w:val="00B95228"/>
    <w:rsid w:val="00BB24B9"/>
    <w:rsid w:val="00BD2553"/>
    <w:rsid w:val="00BF3F7B"/>
    <w:rsid w:val="00C1747B"/>
    <w:rsid w:val="00D25357"/>
    <w:rsid w:val="00DB7724"/>
    <w:rsid w:val="00E35302"/>
    <w:rsid w:val="00EF2098"/>
    <w:rsid w:val="00F12C29"/>
    <w:rsid w:val="00F26E5B"/>
    <w:rsid w:val="00F3157F"/>
    <w:rsid w:val="00F3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C5B9DD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85929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859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6</cp:revision>
  <cp:lastPrinted>2019-04-30T12:30:00Z</cp:lastPrinted>
  <dcterms:created xsi:type="dcterms:W3CDTF">2021-05-28T07:51:00Z</dcterms:created>
  <dcterms:modified xsi:type="dcterms:W3CDTF">2021-05-28T12:00:00Z</dcterms:modified>
</cp:coreProperties>
</file>