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2778FF55" w:rsidR="008D2AB8" w:rsidRDefault="008D2AB8" w:rsidP="0078174E">
      <w:pPr>
        <w:widowControl w:val="0"/>
        <w:adjustRightInd w:val="0"/>
        <w:jc w:val="both"/>
        <w:textAlignment w:val="baseline"/>
      </w:pPr>
      <w:r>
        <w:t xml:space="preserve">Przystępując do postępowania o udzielenie zamówienia publicznego, którego przedmiotem jest </w:t>
      </w:r>
      <w:r w:rsidR="00C21126">
        <w:rPr>
          <w:b/>
        </w:rPr>
        <w:t>d</w:t>
      </w:r>
      <w:r w:rsidR="00C21126" w:rsidRPr="00C21126">
        <w:rPr>
          <w:b/>
        </w:rPr>
        <w:t xml:space="preserve">ostawa serwera dla </w:t>
      </w:r>
      <w:proofErr w:type="spellStart"/>
      <w:r w:rsidR="00C21126" w:rsidRPr="00C21126">
        <w:rPr>
          <w:b/>
        </w:rPr>
        <w:t>WIMiIP</w:t>
      </w:r>
      <w:proofErr w:type="spellEnd"/>
      <w:r w:rsidR="00C21126" w:rsidRPr="00C21126">
        <w:rPr>
          <w:b/>
        </w:rPr>
        <w:t xml:space="preserve"> - KC-</w:t>
      </w:r>
      <w:proofErr w:type="spellStart"/>
      <w:r w:rsidR="00C21126" w:rsidRPr="00C21126">
        <w:rPr>
          <w:b/>
        </w:rPr>
        <w:t>zp</w:t>
      </w:r>
      <w:proofErr w:type="spellEnd"/>
      <w:r w:rsidR="00C21126" w:rsidRPr="00C21126">
        <w:rPr>
          <w:b/>
        </w:rPr>
        <w:t>. 272-174/21</w:t>
      </w:r>
      <w:r w:rsidR="00C21126">
        <w:rPr>
          <w:b/>
        </w:rPr>
        <w:t xml:space="preserve">,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843"/>
        <w:gridCol w:w="2979"/>
        <w:gridCol w:w="620"/>
        <w:gridCol w:w="1082"/>
        <w:gridCol w:w="852"/>
        <w:gridCol w:w="567"/>
        <w:gridCol w:w="1418"/>
      </w:tblGrid>
      <w:tr w:rsidR="00275591" w14:paraId="4B232635" w14:textId="77777777" w:rsidTr="00275591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260434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C252A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FAABA24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97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B3B08C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F88D0E9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/model</w:t>
            </w:r>
          </w:p>
        </w:tc>
        <w:tc>
          <w:tcPr>
            <w:tcW w:w="6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C363C5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0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D75056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31CFEE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0D02AB64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A75CB35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54018CB7" w14:textId="77777777" w:rsidR="00275591" w:rsidRDefault="002755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027DD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01862BE5" w14:textId="77777777" w:rsidR="00275591" w:rsidRDefault="002755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34EA52B" w14:textId="77777777" w:rsidR="00275591" w:rsidRDefault="002755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275591" w14:paraId="76480042" w14:textId="77777777" w:rsidTr="00275591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7D9E74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4862E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C7BD5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F79483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09426E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62B76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CFE1BDE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7FF0DB" w14:textId="77777777" w:rsidR="00275591" w:rsidRDefault="002755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275591" w14:paraId="51B1D80A" w14:textId="77777777" w:rsidTr="00275591">
        <w:trPr>
          <w:trHeight w:val="278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EEA2C" w14:textId="77777777" w:rsidR="00275591" w:rsidRDefault="0027559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801C" w14:textId="54C6BDA9" w:rsidR="00275591" w:rsidRDefault="00275591">
            <w:pPr>
              <w:ind w:right="7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Serwer </w:t>
            </w:r>
          </w:p>
          <w:p w14:paraId="2B01A21E" w14:textId="77777777" w:rsidR="00275591" w:rsidRDefault="00275591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1A9B" w14:textId="77777777" w:rsidR="00275591" w:rsidRDefault="0027559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 Należy wpisać:</w:t>
            </w:r>
            <w:r>
              <w:rPr>
                <w:sz w:val="18"/>
                <w:szCs w:val="18"/>
              </w:rPr>
              <w:t xml:space="preserve"> </w:t>
            </w:r>
          </w:p>
          <w:p w14:paraId="56CAB7F9" w14:textId="57093C5B" w:rsidR="00275591" w:rsidRDefault="00275591">
            <w:pPr>
              <w:ind w:right="7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br/>
              <w:t>serwera :</w:t>
            </w:r>
          </w:p>
          <w:p w14:paraId="3A00BB7A" w14:textId="77777777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</w:t>
            </w:r>
          </w:p>
          <w:p w14:paraId="49250000" w14:textId="77777777" w:rsidR="00275591" w:rsidRDefault="0027559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oraz</w:t>
            </w:r>
          </w:p>
          <w:p w14:paraId="2B7DE12F" w14:textId="2C90BB41" w:rsidR="00275591" w:rsidRDefault="0027559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producenta i model  podzespołów serwera:</w:t>
            </w:r>
          </w:p>
          <w:p w14:paraId="1734921B" w14:textId="706A0589" w:rsidR="00275591" w:rsidRDefault="0027559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procesor…………………………..., </w:t>
            </w:r>
          </w:p>
          <w:p w14:paraId="2E634052" w14:textId="5E48F0E2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chłodzenie procesora ……………….</w:t>
            </w:r>
          </w:p>
          <w:p w14:paraId="68320579" w14:textId="4778CACC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platforma……………………………</w:t>
            </w:r>
          </w:p>
          <w:p w14:paraId="0008D30C" w14:textId="742D7BA4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graficzna ……………………..</w:t>
            </w:r>
          </w:p>
          <w:p w14:paraId="0FED4196" w14:textId="05B01E24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napęd optyczny …………………….</w:t>
            </w:r>
          </w:p>
          <w:p w14:paraId="50810EAA" w14:textId="2F4E0324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 …………………………</w:t>
            </w:r>
          </w:p>
          <w:p w14:paraId="5EDB4B47" w14:textId="3E18BE54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zasilacz …………………………</w:t>
            </w:r>
          </w:p>
          <w:p w14:paraId="56D5DAF7" w14:textId="77777777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RAM………………………….</w:t>
            </w:r>
          </w:p>
          <w:p w14:paraId="1CAB1A64" w14:textId="63DBAF60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SSD………………………...</w:t>
            </w:r>
          </w:p>
          <w:p w14:paraId="4AC08D61" w14:textId="3AC4335E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HDD…………………………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9795" w14:textId="7E42786A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  <w:p w14:paraId="105004B3" w14:textId="77777777" w:rsidR="00275591" w:rsidRDefault="00275591">
            <w:pPr>
              <w:rPr>
                <w:sz w:val="18"/>
                <w:szCs w:val="18"/>
              </w:rPr>
            </w:pPr>
          </w:p>
          <w:p w14:paraId="68D10B23" w14:textId="77777777" w:rsidR="00275591" w:rsidRDefault="00275591">
            <w:pPr>
              <w:rPr>
                <w:sz w:val="18"/>
                <w:szCs w:val="18"/>
              </w:rPr>
            </w:pPr>
          </w:p>
          <w:p w14:paraId="36A51BD3" w14:textId="77777777" w:rsidR="00275591" w:rsidRDefault="00275591">
            <w:pPr>
              <w:rPr>
                <w:sz w:val="18"/>
                <w:szCs w:val="18"/>
              </w:rPr>
            </w:pPr>
          </w:p>
          <w:p w14:paraId="77294CE2" w14:textId="77777777" w:rsidR="00275591" w:rsidRDefault="00275591">
            <w:pPr>
              <w:rPr>
                <w:sz w:val="18"/>
                <w:szCs w:val="18"/>
              </w:rPr>
            </w:pPr>
          </w:p>
          <w:p w14:paraId="06777523" w14:textId="77777777" w:rsidR="00275591" w:rsidRDefault="00275591">
            <w:pPr>
              <w:rPr>
                <w:sz w:val="18"/>
                <w:szCs w:val="18"/>
              </w:rPr>
            </w:pPr>
          </w:p>
          <w:p w14:paraId="2FD57D15" w14:textId="77777777" w:rsidR="00275591" w:rsidRDefault="00275591">
            <w:pPr>
              <w:rPr>
                <w:sz w:val="18"/>
                <w:szCs w:val="18"/>
              </w:rPr>
            </w:pPr>
          </w:p>
          <w:p w14:paraId="2C2C5F67" w14:textId="071B2EBB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  <w:p w14:paraId="38DC806B" w14:textId="04D29C91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  <w:p w14:paraId="1ECD0D91" w14:textId="3C11A044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  <w:p w14:paraId="107F1D6A" w14:textId="255A93C6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  <w:p w14:paraId="1EE3DFCF" w14:textId="6E9B88DE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  <w:p w14:paraId="5FDE994B" w14:textId="15824771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  <w:p w14:paraId="77981517" w14:textId="64F5CFBD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szt.</w:t>
            </w:r>
          </w:p>
          <w:p w14:paraId="206E0C4B" w14:textId="2F7C99FD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  <w:proofErr w:type="spellStart"/>
            <w:r>
              <w:rPr>
                <w:sz w:val="18"/>
                <w:szCs w:val="18"/>
              </w:rPr>
              <w:t>szt</w:t>
            </w:r>
            <w:proofErr w:type="spellEnd"/>
          </w:p>
          <w:p w14:paraId="3F1CBF43" w14:textId="490479EB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szt.</w:t>
            </w:r>
          </w:p>
          <w:p w14:paraId="0490C768" w14:textId="77777777" w:rsidR="00275591" w:rsidRDefault="002755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  <w:p w14:paraId="38DA5351" w14:textId="4BC5FB7F" w:rsidR="00275591" w:rsidRDefault="00275591">
            <w:pPr>
              <w:rPr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1B80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C581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17D50F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556934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</w:tr>
      <w:tr w:rsidR="00275591" w14:paraId="31018796" w14:textId="77777777" w:rsidTr="00275591">
        <w:trPr>
          <w:trHeight w:val="70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B9E40E" w14:textId="77777777" w:rsidR="00275591" w:rsidRDefault="00275591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C08F" w14:textId="77777777" w:rsidR="00275591" w:rsidRDefault="00275591">
            <w:pPr>
              <w:ind w:right="72"/>
              <w:rPr>
                <w:sz w:val="18"/>
                <w:szCs w:val="18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EEC3" w14:textId="77777777" w:rsidR="00275591" w:rsidRDefault="00275591">
            <w:pPr>
              <w:rPr>
                <w:sz w:val="18"/>
                <w:szCs w:val="18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8D3F" w14:textId="77777777" w:rsidR="00275591" w:rsidRDefault="002755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A4FF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8EE5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24D33D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C8A227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</w:tr>
      <w:tr w:rsidR="00275591" w14:paraId="2DFD0B67" w14:textId="77777777" w:rsidTr="00275591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6208" w14:textId="77777777" w:rsidR="00275591" w:rsidRDefault="00275591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09AC8CE6" w14:textId="77777777" w:rsidR="00275591" w:rsidRDefault="00275591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0BAD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1AC78F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669F60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</w:tr>
      <w:tr w:rsidR="00275591" w14:paraId="2011DAD4" w14:textId="77777777" w:rsidTr="00275591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AB4CFA" w14:textId="77777777" w:rsidR="00275591" w:rsidRDefault="00275591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F580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3B11CE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6F1A9" w14:textId="77777777" w:rsidR="00275591" w:rsidRDefault="00275591">
            <w:pPr>
              <w:ind w:right="425"/>
              <w:rPr>
                <w:sz w:val="18"/>
                <w:szCs w:val="18"/>
              </w:rPr>
            </w:pPr>
          </w:p>
        </w:tc>
      </w:tr>
    </w:tbl>
    <w:p w14:paraId="5AD3A4BB" w14:textId="77777777" w:rsidR="00BE0709" w:rsidRDefault="00BE0709" w:rsidP="00275591">
      <w:pPr>
        <w:widowControl w:val="0"/>
        <w:spacing w:line="360" w:lineRule="auto"/>
        <w:ind w:right="1"/>
        <w:jc w:val="both"/>
        <w:rPr>
          <w:b/>
        </w:rPr>
      </w:pPr>
    </w:p>
    <w:p w14:paraId="4EE56949" w14:textId="11B7FF8E" w:rsidR="001C224A" w:rsidRPr="00223141" w:rsidRDefault="00D37A96" w:rsidP="00D37A96">
      <w:pPr>
        <w:widowControl w:val="0"/>
        <w:spacing w:line="360" w:lineRule="auto"/>
        <w:ind w:right="1"/>
        <w:jc w:val="both"/>
      </w:pPr>
      <w:r w:rsidRPr="00223141">
        <w:rPr>
          <w:b/>
        </w:rPr>
        <w:t xml:space="preserve">Termin realizacji umowy: </w:t>
      </w:r>
      <w:r w:rsidRPr="00223141">
        <w:t>……………</w:t>
      </w:r>
      <w:r w:rsidR="002470B0">
        <w:t xml:space="preserve">dni </w:t>
      </w:r>
      <w:r w:rsidR="00682A43">
        <w:rPr>
          <w:b/>
        </w:rPr>
        <w:t xml:space="preserve"> od daty otrzymania zamówienia potwierdzonego przez </w:t>
      </w:r>
      <w:proofErr w:type="spellStart"/>
      <w:r w:rsidR="00682A43">
        <w:rPr>
          <w:b/>
        </w:rPr>
        <w:t>MNiSW</w:t>
      </w:r>
      <w:proofErr w:type="spellEnd"/>
      <w:r w:rsidR="00682A43">
        <w:rPr>
          <w:b/>
        </w:rPr>
        <w:t xml:space="preserve"> </w:t>
      </w:r>
      <w:r w:rsidR="00BB2ED6" w:rsidRPr="00223141">
        <w:t>(</w:t>
      </w:r>
      <w:r w:rsidR="00BB2ED6" w:rsidRPr="00223141">
        <w:rPr>
          <w:highlight w:val="yellow"/>
        </w:rPr>
        <w:t>kryterium oceny ofert)</w:t>
      </w:r>
      <w:r w:rsidR="00AC3857">
        <w:rPr>
          <w:highlight w:val="yellow"/>
        </w:rPr>
        <w:t xml:space="preserve"> </w:t>
      </w:r>
    </w:p>
    <w:p w14:paraId="5204F487" w14:textId="603BED0E" w:rsidR="00D37A96" w:rsidRPr="00223141" w:rsidRDefault="00D37A96" w:rsidP="00BC0BDD">
      <w:pPr>
        <w:pStyle w:val="Tekstpodstawowy"/>
        <w:spacing w:before="60"/>
        <w:rPr>
          <w:i/>
        </w:rPr>
      </w:pPr>
      <w:r w:rsidRPr="00223141">
        <w:t>Okres udzielonej gwarancj</w:t>
      </w:r>
      <w:r w:rsidR="002470B0">
        <w:t xml:space="preserve">i </w:t>
      </w:r>
      <w:r w:rsidRPr="00223141">
        <w:t>wynosi</w:t>
      </w:r>
      <w:r w:rsidRPr="00BC0BDD">
        <w:t>:</w:t>
      </w:r>
      <w:r w:rsidR="00BC0BDD" w:rsidRPr="00BC0BDD">
        <w:rPr>
          <w:b w:val="0"/>
        </w:rPr>
        <w:t>…..</w:t>
      </w:r>
      <w:r w:rsidRPr="00BC0BDD">
        <w:rPr>
          <w:b w:val="0"/>
        </w:rPr>
        <w:t>..</w:t>
      </w:r>
      <w:r w:rsidR="002470B0">
        <w:rPr>
          <w:b w:val="0"/>
        </w:rPr>
        <w:t>m-</w:t>
      </w:r>
      <w:proofErr w:type="spellStart"/>
      <w:r w:rsidR="002470B0">
        <w:rPr>
          <w:b w:val="0"/>
        </w:rPr>
        <w:t>cy</w:t>
      </w:r>
      <w:proofErr w:type="spellEnd"/>
      <w:r w:rsidR="002470B0">
        <w:rPr>
          <w:b w:val="0"/>
        </w:rPr>
        <w:t xml:space="preserve"> </w:t>
      </w:r>
      <w:r w:rsidR="00F76364" w:rsidRPr="00BC0BDD">
        <w:rPr>
          <w:b w:val="0"/>
        </w:rPr>
        <w:t>(</w:t>
      </w:r>
      <w:r w:rsidR="00F76364" w:rsidRPr="00BC0BDD">
        <w:rPr>
          <w:b w:val="0"/>
          <w:highlight w:val="yellow"/>
        </w:rPr>
        <w:t>kryterium oceny ofert)</w:t>
      </w:r>
    </w:p>
    <w:p w14:paraId="26665F18" w14:textId="3006E00B" w:rsidR="001E539B" w:rsidRPr="009A3134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9A3134">
        <w:rPr>
          <w:b/>
          <w:sz w:val="22"/>
          <w:szCs w:val="22"/>
        </w:rPr>
        <w:t xml:space="preserve">Termin płatności: </w:t>
      </w:r>
      <w:r w:rsidRPr="009A3134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2CDD533" w14:textId="52A6B8C5" w:rsidR="009A3134" w:rsidRDefault="009A3134" w:rsidP="00D37A96">
      <w:pPr>
        <w:tabs>
          <w:tab w:val="left" w:pos="426"/>
        </w:tabs>
        <w:jc w:val="both"/>
        <w:rPr>
          <w:sz w:val="20"/>
          <w:szCs w:val="20"/>
          <w:u w:val="single"/>
        </w:rPr>
      </w:pPr>
      <w:r w:rsidRPr="009A3134">
        <w:rPr>
          <w:sz w:val="20"/>
          <w:szCs w:val="20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9A3134">
        <w:rPr>
          <w:b/>
          <w:bCs/>
          <w:sz w:val="20"/>
          <w:szCs w:val="20"/>
          <w:u w:val="single"/>
        </w:rPr>
        <w:t>serwer</w:t>
      </w:r>
      <w:r w:rsidRPr="009A3134">
        <w:rPr>
          <w:sz w:val="20"/>
          <w:szCs w:val="20"/>
          <w:u w:val="single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14:paraId="610B4DBB" w14:textId="09B1FBEB" w:rsidR="002470B0" w:rsidRDefault="002470B0" w:rsidP="00D37A96">
      <w:pPr>
        <w:tabs>
          <w:tab w:val="left" w:pos="426"/>
        </w:tabs>
        <w:jc w:val="both"/>
        <w:rPr>
          <w:sz w:val="20"/>
          <w:szCs w:val="20"/>
        </w:rPr>
      </w:pPr>
    </w:p>
    <w:p w14:paraId="0C1A18F4" w14:textId="77777777" w:rsidR="002470B0" w:rsidRPr="009A3134" w:rsidRDefault="002470B0" w:rsidP="00D37A96">
      <w:pPr>
        <w:tabs>
          <w:tab w:val="left" w:pos="426"/>
        </w:tabs>
        <w:jc w:val="both"/>
        <w:rPr>
          <w:sz w:val="20"/>
          <w:szCs w:val="20"/>
        </w:rPr>
      </w:pPr>
    </w:p>
    <w:p w14:paraId="7BD00597" w14:textId="52C983E9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668283E0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60C03848" w:rsidR="00D37A96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DA44D1" w14:textId="77777777" w:rsidR="009A3134" w:rsidRPr="001C7C35" w:rsidRDefault="009A3134" w:rsidP="009A3134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14:paraId="493C06B6" w14:textId="20062C94" w:rsidR="009A3134" w:rsidRPr="009A3134" w:rsidRDefault="009A3134" w:rsidP="009A313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>
        <w:rPr>
          <w:color w:val="000000"/>
          <w:sz w:val="22"/>
          <w:szCs w:val="22"/>
          <w:lang w:eastAsia="ar-SA"/>
        </w:rPr>
        <w:t xml:space="preserve"> potwierdzającego, że wymieniony</w:t>
      </w:r>
      <w:r w:rsidRPr="001C7C35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3D23F" w14:textId="03C2023F" w:rsidR="00D37A96" w:rsidRPr="00173BA7" w:rsidRDefault="00D37A96" w:rsidP="00173BA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16E6439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307B5F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F16F59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3B9344A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47927" w14:textId="77777777" w:rsidR="00E97917" w:rsidRDefault="00E97917">
      <w:r>
        <w:separator/>
      </w:r>
    </w:p>
  </w:endnote>
  <w:endnote w:type="continuationSeparator" w:id="0">
    <w:p w14:paraId="199EB3AD" w14:textId="77777777" w:rsidR="00E97917" w:rsidRDefault="00E9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59DAE" w14:textId="77777777" w:rsidR="00E97917" w:rsidRDefault="00E97917">
      <w:r>
        <w:separator/>
      </w:r>
    </w:p>
  </w:footnote>
  <w:footnote w:type="continuationSeparator" w:id="0">
    <w:p w14:paraId="1AE99DBE" w14:textId="77777777" w:rsidR="00E97917" w:rsidRDefault="00E9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4FD05CC8"/>
    <w:lvl w:ilvl="0" w:tplc="DEFE4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75FB0"/>
    <w:rsid w:val="000A3B23"/>
    <w:rsid w:val="000B649B"/>
    <w:rsid w:val="000B731D"/>
    <w:rsid w:val="000D6134"/>
    <w:rsid w:val="000E09C7"/>
    <w:rsid w:val="000F6589"/>
    <w:rsid w:val="00106636"/>
    <w:rsid w:val="00116EC6"/>
    <w:rsid w:val="00173BA7"/>
    <w:rsid w:val="001801DD"/>
    <w:rsid w:val="001C224A"/>
    <w:rsid w:val="001C4733"/>
    <w:rsid w:val="001D4612"/>
    <w:rsid w:val="001E539B"/>
    <w:rsid w:val="00207E98"/>
    <w:rsid w:val="00223141"/>
    <w:rsid w:val="00235397"/>
    <w:rsid w:val="00237540"/>
    <w:rsid w:val="002470B0"/>
    <w:rsid w:val="002723B0"/>
    <w:rsid w:val="00275591"/>
    <w:rsid w:val="002B4869"/>
    <w:rsid w:val="002D1160"/>
    <w:rsid w:val="002F0B62"/>
    <w:rsid w:val="0031311D"/>
    <w:rsid w:val="00315A4A"/>
    <w:rsid w:val="00375BFC"/>
    <w:rsid w:val="003B5501"/>
    <w:rsid w:val="003C568D"/>
    <w:rsid w:val="003F5152"/>
    <w:rsid w:val="004136A6"/>
    <w:rsid w:val="0045682B"/>
    <w:rsid w:val="004B7300"/>
    <w:rsid w:val="004C6753"/>
    <w:rsid w:val="005139FF"/>
    <w:rsid w:val="00595C87"/>
    <w:rsid w:val="005D2C65"/>
    <w:rsid w:val="005E6D94"/>
    <w:rsid w:val="0063384F"/>
    <w:rsid w:val="00643C6F"/>
    <w:rsid w:val="00646202"/>
    <w:rsid w:val="0065290F"/>
    <w:rsid w:val="006815F6"/>
    <w:rsid w:val="00682A43"/>
    <w:rsid w:val="006C472F"/>
    <w:rsid w:val="006D4F60"/>
    <w:rsid w:val="007072D2"/>
    <w:rsid w:val="007748F0"/>
    <w:rsid w:val="0078174E"/>
    <w:rsid w:val="007A4321"/>
    <w:rsid w:val="007B6289"/>
    <w:rsid w:val="007E315A"/>
    <w:rsid w:val="00812E00"/>
    <w:rsid w:val="0083282F"/>
    <w:rsid w:val="00833933"/>
    <w:rsid w:val="00845122"/>
    <w:rsid w:val="00853083"/>
    <w:rsid w:val="00856C95"/>
    <w:rsid w:val="008B2F0C"/>
    <w:rsid w:val="008B4928"/>
    <w:rsid w:val="008D2AB8"/>
    <w:rsid w:val="008D3E77"/>
    <w:rsid w:val="008F1C66"/>
    <w:rsid w:val="00905A6E"/>
    <w:rsid w:val="00937D31"/>
    <w:rsid w:val="00970FE4"/>
    <w:rsid w:val="009A3134"/>
    <w:rsid w:val="009A7813"/>
    <w:rsid w:val="009E54FE"/>
    <w:rsid w:val="00A0022B"/>
    <w:rsid w:val="00A346FE"/>
    <w:rsid w:val="00A47B4D"/>
    <w:rsid w:val="00A83018"/>
    <w:rsid w:val="00A86EDC"/>
    <w:rsid w:val="00AC3857"/>
    <w:rsid w:val="00AF0D89"/>
    <w:rsid w:val="00B6148D"/>
    <w:rsid w:val="00B774DC"/>
    <w:rsid w:val="00B92E06"/>
    <w:rsid w:val="00B93205"/>
    <w:rsid w:val="00BB2ED6"/>
    <w:rsid w:val="00BC0BDD"/>
    <w:rsid w:val="00BE0709"/>
    <w:rsid w:val="00C2112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97917"/>
    <w:rsid w:val="00EE1B8F"/>
    <w:rsid w:val="00F00591"/>
    <w:rsid w:val="00F06700"/>
    <w:rsid w:val="00F51688"/>
    <w:rsid w:val="00F53146"/>
    <w:rsid w:val="00F76364"/>
    <w:rsid w:val="00F91018"/>
    <w:rsid w:val="00FA0F30"/>
    <w:rsid w:val="00FA51A4"/>
    <w:rsid w:val="00FC30EE"/>
    <w:rsid w:val="00FE545C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865A-CE53-4064-854C-70D1DF7D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720</Words>
  <Characters>5271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Katarzyna Breguła</cp:lastModifiedBy>
  <cp:revision>2</cp:revision>
  <cp:lastPrinted>2021-05-25T13:34:00Z</cp:lastPrinted>
  <dcterms:created xsi:type="dcterms:W3CDTF">2021-05-25T13:34:00Z</dcterms:created>
  <dcterms:modified xsi:type="dcterms:W3CDTF">2021-05-25T13:34:00Z</dcterms:modified>
</cp:coreProperties>
</file>