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69A562B8" w:rsidR="00D854F9" w:rsidRPr="00603D03" w:rsidRDefault="0037581E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599B6" wp14:editId="2DAD3A6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2F3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5599B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" stroked="f">
                <v:textbox inset="0,0,0,0">
                  <w:txbxContent>
                    <w:p w14:paraId="3BF2F3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4810F7B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4CC17B1A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2F20DC" w:rsidRPr="002F20DC">
        <w:rPr>
          <w:rFonts w:ascii="Verdana" w:hAnsi="Verdana" w:cs="Arial"/>
          <w:b/>
          <w:sz w:val="18"/>
          <w:szCs w:val="18"/>
        </w:rPr>
        <w:t xml:space="preserve">projekt i realizacja strony internetowej projektu www.energizers.agh.edu.pl  dla </w:t>
      </w:r>
      <w:proofErr w:type="spellStart"/>
      <w:r w:rsidR="002F20DC" w:rsidRPr="002F20DC">
        <w:rPr>
          <w:rFonts w:ascii="Verdana" w:hAnsi="Verdana" w:cs="Arial"/>
          <w:b/>
          <w:sz w:val="18"/>
          <w:szCs w:val="18"/>
        </w:rPr>
        <w:t>WGGiOŚ</w:t>
      </w:r>
      <w:proofErr w:type="spellEnd"/>
      <w:r w:rsidR="002F20DC" w:rsidRPr="002F20DC">
        <w:rPr>
          <w:rFonts w:ascii="Verdana" w:hAnsi="Verdana" w:cs="Arial"/>
          <w:b/>
          <w:sz w:val="18"/>
          <w:szCs w:val="18"/>
        </w:rPr>
        <w:t>– KC-zp.272-228/21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0D246" w14:textId="77777777" w:rsidR="003171F5" w:rsidRDefault="003171F5">
      <w:r>
        <w:separator/>
      </w:r>
    </w:p>
  </w:endnote>
  <w:endnote w:type="continuationSeparator" w:id="0">
    <w:p w14:paraId="11F2C2D3" w14:textId="77777777" w:rsidR="003171F5" w:rsidRDefault="0031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8EE9D" w14:textId="3382C6CA" w:rsidR="006F646A" w:rsidRDefault="0037581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EB2B8F" wp14:editId="629CC6C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BF824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AA6FA76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624CB" w14:textId="77777777" w:rsidR="003171F5" w:rsidRDefault="003171F5">
      <w:r>
        <w:separator/>
      </w:r>
    </w:p>
  </w:footnote>
  <w:footnote w:type="continuationSeparator" w:id="0">
    <w:p w14:paraId="6248AE80" w14:textId="77777777" w:rsidR="003171F5" w:rsidRDefault="00317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F91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B7695"/>
    <w:rsid w:val="002F20DC"/>
    <w:rsid w:val="002F4F86"/>
    <w:rsid w:val="003171F5"/>
    <w:rsid w:val="0037581E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40CC1"/>
    <w:rsid w:val="00781717"/>
    <w:rsid w:val="007D7B59"/>
    <w:rsid w:val="007E7FA4"/>
    <w:rsid w:val="008301EE"/>
    <w:rsid w:val="008356EB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E97988"/>
    <w:rsid w:val="00F74086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3</cp:revision>
  <cp:lastPrinted>2021-04-19T10:38:00Z</cp:lastPrinted>
  <dcterms:created xsi:type="dcterms:W3CDTF">2021-05-24T10:41:00Z</dcterms:created>
  <dcterms:modified xsi:type="dcterms:W3CDTF">2021-05-24T10:58:00Z</dcterms:modified>
</cp:coreProperties>
</file>