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317A15B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B5A38" w:rsidRPr="001B5A38">
        <w:rPr>
          <w:b/>
        </w:rPr>
        <w:t xml:space="preserve">projekt i realizacja strony internetowej projektu www.energizers.agh.edu.pl  dla </w:t>
      </w:r>
      <w:proofErr w:type="spellStart"/>
      <w:r w:rsidR="001B5A38" w:rsidRPr="001B5A38">
        <w:rPr>
          <w:b/>
        </w:rPr>
        <w:t>WGGiOŚ</w:t>
      </w:r>
      <w:proofErr w:type="spellEnd"/>
      <w:r w:rsidR="001B5A38" w:rsidRPr="001B5A38">
        <w:rPr>
          <w:b/>
        </w:rPr>
        <w:t>– KC-zp.272-228/21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77777777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3EDCD" w14:textId="77777777" w:rsidR="005847BF" w:rsidRDefault="005847BF" w:rsidP="0038231F">
      <w:pPr>
        <w:spacing w:after="0" w:line="240" w:lineRule="auto"/>
      </w:pPr>
      <w:r>
        <w:separator/>
      </w:r>
    </w:p>
  </w:endnote>
  <w:endnote w:type="continuationSeparator" w:id="0">
    <w:p w14:paraId="7A57D5EF" w14:textId="77777777" w:rsidR="005847BF" w:rsidRDefault="005847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573C0" w14:textId="77777777" w:rsidR="005847BF" w:rsidRDefault="005847BF" w:rsidP="0038231F">
      <w:pPr>
        <w:spacing w:after="0" w:line="240" w:lineRule="auto"/>
      </w:pPr>
      <w:r>
        <w:separator/>
      </w:r>
    </w:p>
  </w:footnote>
  <w:footnote w:type="continuationSeparator" w:id="0">
    <w:p w14:paraId="347E84AB" w14:textId="77777777" w:rsidR="005847BF" w:rsidRDefault="005847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5A38"/>
    <w:rsid w:val="001C50A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47BF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00FB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D380-E728-4A3D-ADD1-7E81A5AE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2021-04-21T06:48:00Z</cp:lastPrinted>
  <dcterms:created xsi:type="dcterms:W3CDTF">2021-05-24T10:41:00Z</dcterms:created>
  <dcterms:modified xsi:type="dcterms:W3CDTF">2021-05-24T10:58:00Z</dcterms:modified>
</cp:coreProperties>
</file>