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33BC23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1A06E9">
        <w:rPr>
          <w:rFonts w:ascii="Times New Roman" w:eastAsia="Times New Roman" w:hAnsi="Times New Roman"/>
          <w:b/>
          <w:lang w:eastAsia="pl-PL"/>
        </w:rPr>
        <w:t>227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DB52994" w14:textId="698C2A4F" w:rsidR="001A5CEF" w:rsidRDefault="001A5CEF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1A5CEF">
        <w:rPr>
          <w:rFonts w:ascii="Times New Roman" w:eastAsia="Times New Roman" w:hAnsi="Times New Roman"/>
          <w:b/>
          <w:lang w:eastAsia="pl-PL"/>
        </w:rPr>
        <w:t>przeprowadzenie certyfikowanego szkolenia dla 4 osób „Funkcjonalność i obsługa oprogramowania ProCAST” w ramach projektu POWR.03.05.00-00-Z309/18– KC-zp.272-</w:t>
      </w:r>
      <w:r w:rsidR="001A06E9">
        <w:rPr>
          <w:rFonts w:ascii="Times New Roman" w:eastAsia="Times New Roman" w:hAnsi="Times New Roman"/>
          <w:b/>
          <w:lang w:eastAsia="pl-PL"/>
        </w:rPr>
        <w:t>227</w:t>
      </w:r>
      <w:r w:rsidRPr="001A5CEF">
        <w:rPr>
          <w:rFonts w:ascii="Times New Roman" w:eastAsia="Times New Roman" w:hAnsi="Times New Roman"/>
          <w:b/>
          <w:lang w:eastAsia="pl-PL"/>
        </w:rPr>
        <w:t>/21</w:t>
      </w:r>
    </w:p>
    <w:p w14:paraId="1F94EBA1" w14:textId="37763AA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995B" w14:textId="77777777" w:rsidR="00E77966" w:rsidRDefault="00E77966" w:rsidP="00025386">
      <w:pPr>
        <w:spacing w:after="0" w:line="240" w:lineRule="auto"/>
      </w:pPr>
      <w:r>
        <w:separator/>
      </w:r>
    </w:p>
  </w:endnote>
  <w:endnote w:type="continuationSeparator" w:id="0">
    <w:p w14:paraId="2E3C254D" w14:textId="77777777" w:rsidR="00E77966" w:rsidRDefault="00E779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5AB08" w14:textId="77777777" w:rsidR="00E77966" w:rsidRDefault="00E77966" w:rsidP="00025386">
      <w:pPr>
        <w:spacing w:after="0" w:line="240" w:lineRule="auto"/>
      </w:pPr>
      <w:r>
        <w:separator/>
      </w:r>
    </w:p>
  </w:footnote>
  <w:footnote w:type="continuationSeparator" w:id="0">
    <w:p w14:paraId="5942B1AF" w14:textId="77777777" w:rsidR="00E77966" w:rsidRDefault="00E7796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dcterms:created xsi:type="dcterms:W3CDTF">2021-04-26T10:17:00Z</dcterms:created>
  <dcterms:modified xsi:type="dcterms:W3CDTF">2021-05-24T08:28:00Z</dcterms:modified>
</cp:coreProperties>
</file>