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8603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8603E" w:rsidRPr="00A8603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6B13C2" w:rsidRPr="006B13C2">
        <w:rPr>
          <w:rFonts w:ascii="Tahoma" w:hAnsi="Tahoma" w:cs="Tahoma"/>
          <w:b/>
          <w:sz w:val="16"/>
          <w:szCs w:val="16"/>
        </w:rPr>
        <w:t>Dostawa laptopów do analizy sygnałów z pojazdu badawczego dla Politechniki Częstochowskiej w ramach programu Regionalna Inicjatywa Doskonałości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D767E2">
        <w:rPr>
          <w:rFonts w:ascii="Tahoma" w:hAnsi="Tahoma" w:cs="Tahoma"/>
          <w:b/>
          <w:sz w:val="16"/>
          <w:szCs w:val="16"/>
        </w:rPr>
        <w:t>ZP/DK-11</w:t>
      </w:r>
      <w:r w:rsidR="00A8603E" w:rsidRPr="00A8603E">
        <w:rPr>
          <w:rFonts w:ascii="Tahoma" w:hAnsi="Tahoma" w:cs="Tahoma"/>
          <w:b/>
          <w:sz w:val="16"/>
          <w:szCs w:val="16"/>
        </w:rPr>
        <w:t>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6B13C2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oferujemy wykonanie</w:t>
      </w:r>
      <w:r w:rsidR="00354AC4" w:rsidRPr="00AF2CA7">
        <w:rPr>
          <w:rFonts w:ascii="Tahoma" w:hAnsi="Tahoma" w:cs="Tahoma"/>
          <w:sz w:val="16"/>
          <w:szCs w:val="16"/>
        </w:rPr>
        <w:t xml:space="preserve"> przedmiotu zamówienia</w:t>
      </w:r>
      <w:r w:rsidR="00E54E5A"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6B13C2" w:rsidRPr="00AF2CA7" w:rsidTr="00036A09">
        <w:trPr>
          <w:trHeight w:val="704"/>
        </w:trPr>
        <w:tc>
          <w:tcPr>
            <w:tcW w:w="8044" w:type="dxa"/>
            <w:vAlign w:val="center"/>
          </w:tcPr>
          <w:p w:rsidR="006B13C2" w:rsidRPr="00AF2CA7" w:rsidRDefault="006B13C2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B13C2" w:rsidRPr="00AF2CA7" w:rsidTr="001E6019">
        <w:tc>
          <w:tcPr>
            <w:tcW w:w="8044" w:type="dxa"/>
          </w:tcPr>
          <w:p w:rsidR="006B13C2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</w:t>
            </w:r>
            <w:r>
              <w:rPr>
                <w:rFonts w:ascii="Tahoma" w:hAnsi="Tahoma" w:cs="Tahoma"/>
                <w:sz w:val="16"/>
                <w:szCs w:val="16"/>
              </w:rPr>
              <w:t>zamówienia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6B13C2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(słownie: ……………………………………………………………………………zł)</w:t>
            </w:r>
          </w:p>
          <w:p w:rsidR="006B13C2" w:rsidRPr="00AF2CA7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B13C2" w:rsidRPr="00AF2CA7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B13C2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 ....................... zł</w:t>
            </w:r>
          </w:p>
          <w:p w:rsidR="006B13C2" w:rsidRPr="006B13C2" w:rsidRDefault="006B13C2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B13C2">
              <w:rPr>
                <w:rFonts w:ascii="Tahoma" w:hAnsi="Tahoma" w:cs="Tahoma"/>
                <w:sz w:val="16"/>
                <w:szCs w:val="16"/>
              </w:rPr>
              <w:t>(słownie: 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……………..</w:t>
            </w:r>
            <w:r w:rsidRPr="006B13C2">
              <w:rPr>
                <w:rFonts w:ascii="Tahoma" w:hAnsi="Tahoma" w:cs="Tahoma"/>
                <w:sz w:val="16"/>
                <w:szCs w:val="16"/>
              </w:rPr>
              <w:t>……………………zł)</w:t>
            </w:r>
          </w:p>
          <w:p w:rsidR="006B13C2" w:rsidRDefault="006B13C2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B13C2" w:rsidRPr="00AF2CA7" w:rsidRDefault="006B13C2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…….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>…………..</w:t>
            </w:r>
          </w:p>
          <w:p w:rsidR="006B13C2" w:rsidRPr="00AF2CA7" w:rsidRDefault="006B13C2" w:rsidP="001E601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B13C2" w:rsidRPr="00AF2CA7" w:rsidRDefault="006B13C2" w:rsidP="001E60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6B13C2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Części zamówienia</w:t>
      </w:r>
      <w:r w:rsidR="005B0F6B" w:rsidRPr="00CE2036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4"/>
        <w:gridCol w:w="4491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6B13C2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Części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80B" w:rsidRDefault="0043280B">
      <w:r>
        <w:separator/>
      </w:r>
    </w:p>
  </w:endnote>
  <w:endnote w:type="continuationSeparator" w:id="0">
    <w:p w:rsidR="0043280B" w:rsidRDefault="0043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B13C2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80B" w:rsidRDefault="0043280B">
      <w:r>
        <w:separator/>
      </w:r>
    </w:p>
  </w:footnote>
  <w:footnote w:type="continuationSeparator" w:id="0">
    <w:p w:rsidR="0043280B" w:rsidRDefault="0043280B">
      <w:r>
        <w:continuationSeparator/>
      </w:r>
    </w:p>
  </w:footnote>
  <w:footnote w:id="1">
    <w:p w:rsidR="005B0F6B" w:rsidRPr="006B13C2" w:rsidRDefault="005B0F6B" w:rsidP="005B0F6B">
      <w:pPr>
        <w:pStyle w:val="Tekstprzypisudolnego"/>
        <w:rPr>
          <w:rFonts w:ascii="Tahoma" w:hAnsi="Tahoma" w:cs="Tahoma"/>
          <w:sz w:val="12"/>
          <w:szCs w:val="12"/>
        </w:rPr>
      </w:pPr>
      <w:r w:rsidRPr="006B13C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6B13C2">
        <w:rPr>
          <w:rFonts w:ascii="Tahoma" w:hAnsi="Tahoma" w:cs="Tahoma"/>
          <w:sz w:val="12"/>
          <w:szCs w:val="1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B13C2" w:rsidRDefault="005B0F6B" w:rsidP="005B0F6B">
      <w:pPr>
        <w:pStyle w:val="Tekstprzypisudolnego"/>
        <w:rPr>
          <w:rFonts w:ascii="Tahoma" w:hAnsi="Tahoma" w:cs="Tahoma"/>
          <w:sz w:val="12"/>
          <w:szCs w:val="12"/>
        </w:rPr>
      </w:pPr>
      <w:r w:rsidRPr="006B13C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6B13C2">
        <w:rPr>
          <w:rFonts w:ascii="Tahoma" w:hAnsi="Tahoma" w:cs="Tahoma"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B13C2" w:rsidRDefault="005B0F6B" w:rsidP="005B0F6B">
      <w:pPr>
        <w:pStyle w:val="Tekstprzypisudolnego"/>
        <w:ind w:left="34"/>
        <w:rPr>
          <w:rFonts w:ascii="Tahoma" w:hAnsi="Tahoma" w:cs="Tahoma"/>
          <w:sz w:val="12"/>
          <w:szCs w:val="12"/>
        </w:rPr>
      </w:pPr>
      <w:r w:rsidRPr="006B13C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6B13C2">
        <w:rPr>
          <w:rFonts w:ascii="Tahoma" w:hAnsi="Tahoma" w:cs="Tahoma"/>
          <w:sz w:val="12"/>
          <w:szCs w:val="12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B13C2">
        <w:rPr>
          <w:rFonts w:ascii="Tahoma" w:hAnsi="Tahoma" w:cs="Tahoma"/>
          <w:sz w:val="12"/>
          <w:szCs w:val="12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D767E2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BB"/>
    <w:rsid w:val="00036A09"/>
    <w:rsid w:val="000771B3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3280B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B13C2"/>
    <w:rsid w:val="00703495"/>
    <w:rsid w:val="00733F44"/>
    <w:rsid w:val="0075128F"/>
    <w:rsid w:val="007721A3"/>
    <w:rsid w:val="00834F16"/>
    <w:rsid w:val="00893368"/>
    <w:rsid w:val="009739A3"/>
    <w:rsid w:val="00974624"/>
    <w:rsid w:val="00A24A62"/>
    <w:rsid w:val="00A8603E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767E2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246B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DBFCD"/>
  <w15:chartTrackingRefBased/>
  <w15:docId w15:val="{0EA5EB5D-2BDE-4443-A619-754061B5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6B13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1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C33ED76-D6B4-40CA-A755-07E547C9F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2021-05-26T08:03:00Z</cp:lastPrinted>
  <dcterms:created xsi:type="dcterms:W3CDTF">2021-05-26T08:03:00Z</dcterms:created>
  <dcterms:modified xsi:type="dcterms:W3CDTF">2021-05-26T08:03:00Z</dcterms:modified>
</cp:coreProperties>
</file>