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C5F3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2040" w:rsidRPr="00C32040">
        <w:rPr>
          <w:b/>
        </w:rPr>
        <w:t>CRZP/57/2021/AZP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32040" w:rsidRPr="004A5DB6" w:rsidTr="004C5AAC">
        <w:tc>
          <w:tcPr>
            <w:tcW w:w="9212" w:type="dxa"/>
            <w:shd w:val="clear" w:color="auto" w:fill="auto"/>
          </w:tcPr>
          <w:p w:rsidR="00C32040" w:rsidRPr="004A5DB6" w:rsidRDefault="00C32040" w:rsidP="004C5AA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2040" w:rsidRPr="004A5DB6" w:rsidRDefault="00C32040" w:rsidP="004C5AA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2040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2040" w:rsidRPr="004A5DB6" w:rsidRDefault="00C32040" w:rsidP="004C5A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2040" w:rsidRPr="004A5DB6" w:rsidRDefault="00C32040" w:rsidP="004C5A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2040" w:rsidRPr="004A5DB6" w:rsidRDefault="00C32040" w:rsidP="004C5AA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2040" w:rsidRPr="00C3204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32040" w:rsidP="005434B3">
      <w:pPr>
        <w:spacing w:after="240" w:line="276" w:lineRule="auto"/>
        <w:jc w:val="center"/>
      </w:pPr>
      <w:r w:rsidRPr="00C32040">
        <w:rPr>
          <w:b/>
        </w:rPr>
        <w:t>Certyfikowanie szkolenie z zarządzania łańcuchami dostaw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C5F33" w:rsidRDefault="004F23F7" w:rsidP="000857C0">
      <w:pPr>
        <w:spacing w:after="120" w:line="276" w:lineRule="auto"/>
        <w:jc w:val="both"/>
      </w:pPr>
      <w:r w:rsidRPr="005C5F33">
        <w:t>Oświadczam,</w:t>
      </w:r>
      <w:r w:rsidR="00313417" w:rsidRPr="005C5F33">
        <w:t xml:space="preserve"> że spełniam</w:t>
      </w:r>
      <w:r w:rsidR="004541F9" w:rsidRPr="005C5F33">
        <w:t>, określone przez Zamawiającego,</w:t>
      </w:r>
      <w:r w:rsidR="00313417" w:rsidRPr="005C5F33">
        <w:t xml:space="preserve"> warunki udziału </w:t>
      </w:r>
      <w:r w:rsidR="004541F9" w:rsidRPr="005C5F3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C5F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5F3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C5F3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5F33" w:rsidRDefault="00D2702A" w:rsidP="00D2702A">
            <w:pPr>
              <w:spacing w:before="60" w:after="120"/>
            </w:pPr>
            <w:r w:rsidRPr="005C5F33">
              <w:rPr>
                <w:b/>
              </w:rPr>
              <w:t>Warunki udziału w postępowaniu</w:t>
            </w:r>
          </w:p>
        </w:tc>
      </w:tr>
      <w:tr w:rsidR="00D2702A" w:rsidRPr="005C5F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C5F33" w:rsidRDefault="005C5F33" w:rsidP="005C5F33">
            <w:pPr>
              <w:spacing w:before="60" w:after="120"/>
              <w:jc w:val="center"/>
            </w:pPr>
            <w:r w:rsidRPr="005C5F33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F33" w:rsidRDefault="005C5F33" w:rsidP="005C5F33">
            <w:pPr>
              <w:spacing w:before="120" w:line="276" w:lineRule="auto"/>
              <w:jc w:val="both"/>
            </w:pPr>
            <w:r w:rsidRPr="005C5F33">
              <w:t>Zamawiający wymaga, aby Wykonawca dysponował  min. 1 osoba kompetentną w zakresie realizacji usługi oraz posiadając</w:t>
            </w:r>
            <w:r w:rsidR="00E56C2B">
              <w:t xml:space="preserve">ą, </w:t>
            </w:r>
            <w:r w:rsidRPr="005C5F33">
              <w:t>co najmniej 3 letnie doświadczenie w prowadzeniu szkoleń z tematyki zbieżnej z przedmiotem ogłoszenia</w:t>
            </w:r>
          </w:p>
          <w:p w:rsidR="00E56C2B" w:rsidRPr="005C5F33" w:rsidRDefault="00E56C2B" w:rsidP="005C5F33">
            <w:pPr>
              <w:spacing w:before="120" w:line="276" w:lineRule="auto"/>
              <w:jc w:val="both"/>
            </w:pPr>
          </w:p>
          <w:p w:rsidR="005C5F33" w:rsidRPr="005C5F33" w:rsidRDefault="005C5F33" w:rsidP="005C5F33">
            <w:pPr>
              <w:spacing w:before="120" w:line="276" w:lineRule="auto"/>
              <w:jc w:val="both"/>
            </w:pPr>
            <w:r w:rsidRPr="005C5F33">
              <w:t xml:space="preserve">Wykonawca </w:t>
            </w:r>
            <w:r w:rsidR="00E56C2B">
              <w:t xml:space="preserve">powinien </w:t>
            </w:r>
            <w:r w:rsidRPr="005C5F33">
              <w:t>posiada</w:t>
            </w:r>
            <w:r w:rsidR="00E56C2B">
              <w:t>ć</w:t>
            </w:r>
            <w:r w:rsidRPr="005C5F33">
              <w:t xml:space="preserve"> odpowiednie doświadczenie - w ciągu ostatniego roku, a jeżeli okres prowadzenia działalności jest krótszy -  w tym okresie, przeprowadził </w:t>
            </w:r>
            <w:bookmarkStart w:id="0" w:name="_GoBack"/>
            <w:bookmarkEnd w:id="0"/>
            <w:r w:rsidRPr="005C5F33">
              <w:t>minimum 2 szkole</w:t>
            </w:r>
            <w:r w:rsidR="00E56C2B">
              <w:t>nia</w:t>
            </w:r>
            <w:r w:rsidRPr="005C5F33">
              <w:t xml:space="preserve"> dla minimum 5 osób każde, odpowiadających swoim obszarem tematycznym przedmiotowi niniejszego ogłoszenia. </w:t>
            </w:r>
          </w:p>
          <w:p w:rsidR="00D2702A" w:rsidRPr="005C5F33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2702A" w:rsidRPr="005C5F33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C5F3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C5F3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C5F33">
        <w:rPr>
          <w:sz w:val="20"/>
          <w:szCs w:val="20"/>
        </w:rPr>
        <w:t xml:space="preserve">…………….……. </w:t>
      </w:r>
      <w:r w:rsidRPr="005C5F33">
        <w:rPr>
          <w:i/>
          <w:sz w:val="16"/>
          <w:szCs w:val="16"/>
        </w:rPr>
        <w:t>(miejscowość),</w:t>
      </w:r>
      <w:r w:rsidRPr="005C5F33">
        <w:rPr>
          <w:i/>
          <w:sz w:val="18"/>
          <w:szCs w:val="18"/>
        </w:rPr>
        <w:t xml:space="preserve"> </w:t>
      </w:r>
      <w:r w:rsidRPr="005C5F33">
        <w:rPr>
          <w:sz w:val="20"/>
          <w:szCs w:val="20"/>
        </w:rPr>
        <w:t xml:space="preserve">dnia ………….……. r. </w:t>
      </w:r>
    </w:p>
    <w:p w:rsidR="00025C8D" w:rsidRPr="005C5F3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C5F3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7AE" w:rsidRDefault="00C527AE" w:rsidP="0038231F">
      <w:pPr>
        <w:spacing w:after="0" w:line="240" w:lineRule="auto"/>
      </w:pPr>
      <w:r>
        <w:separator/>
      </w:r>
    </w:p>
  </w:endnote>
  <w:endnote w:type="continuationSeparator" w:id="0">
    <w:p w:rsidR="00C527AE" w:rsidRDefault="00C527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E56C2B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7AE" w:rsidRDefault="00C527AE" w:rsidP="0038231F">
      <w:pPr>
        <w:spacing w:after="0" w:line="240" w:lineRule="auto"/>
      </w:pPr>
      <w:r>
        <w:separator/>
      </w:r>
    </w:p>
  </w:footnote>
  <w:footnote w:type="continuationSeparator" w:id="0">
    <w:p w:rsidR="00C527AE" w:rsidRDefault="00C527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E56C2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7A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5F33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2040"/>
    <w:rsid w:val="00C4103F"/>
    <w:rsid w:val="00C527AE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C2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7F3CAFC8"/>
  <w15:chartTrackingRefBased/>
  <w15:docId w15:val="{FADD7928-2623-4037-BF6F-13CA9E3E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F64A8-5E96-452B-BAE7-D8E25FAC6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2021-05-20T09:03:00Z</cp:lastPrinted>
  <dcterms:created xsi:type="dcterms:W3CDTF">2021-05-20T09:03:00Z</dcterms:created>
  <dcterms:modified xsi:type="dcterms:W3CDTF">2021-05-20T09:03:00Z</dcterms:modified>
</cp:coreProperties>
</file>