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715D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85E54" w:rsidRPr="00485E54">
        <w:rPr>
          <w:b/>
        </w:rPr>
        <w:t>CRZP/56/2021/AZP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85E54" w:rsidRPr="004A5DB6" w:rsidTr="009C40C0">
        <w:tc>
          <w:tcPr>
            <w:tcW w:w="9212" w:type="dxa"/>
            <w:shd w:val="clear" w:color="auto" w:fill="auto"/>
          </w:tcPr>
          <w:p w:rsidR="00485E54" w:rsidRPr="004A5DB6" w:rsidRDefault="00485E54" w:rsidP="009C40C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85E54" w:rsidRPr="004A5DB6" w:rsidRDefault="00485E54" w:rsidP="009C40C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85E54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85E54" w:rsidRPr="004A5DB6" w:rsidRDefault="00485E54" w:rsidP="009C40C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85E54" w:rsidRPr="004A5DB6" w:rsidRDefault="00485E54" w:rsidP="009C40C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85E54" w:rsidRPr="004A5DB6" w:rsidRDefault="00485E54" w:rsidP="009C40C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85E54" w:rsidRPr="00485E5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85E54" w:rsidP="005434B3">
      <w:pPr>
        <w:spacing w:after="240" w:line="276" w:lineRule="auto"/>
        <w:jc w:val="center"/>
      </w:pPr>
      <w:r w:rsidRPr="00485E54">
        <w:rPr>
          <w:b/>
        </w:rPr>
        <w:t>Szkolenie kształtujące kompetencje zawodowe w transporcie drogowym zgodnie z wymogami CPC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20AEB" w:rsidRDefault="004F23F7" w:rsidP="000857C0">
      <w:pPr>
        <w:spacing w:after="120" w:line="276" w:lineRule="auto"/>
        <w:jc w:val="both"/>
      </w:pPr>
      <w:r w:rsidRPr="00B20AEB">
        <w:t>Oświadczam,</w:t>
      </w:r>
      <w:r w:rsidR="00313417" w:rsidRPr="00B20AEB">
        <w:t xml:space="preserve"> że spełniam</w:t>
      </w:r>
      <w:r w:rsidR="004541F9" w:rsidRPr="00B20AEB">
        <w:t>, określone przez Zamawiającego,</w:t>
      </w:r>
      <w:r w:rsidR="00313417" w:rsidRPr="00B20AEB">
        <w:t xml:space="preserve"> warunki udziału </w:t>
      </w:r>
      <w:r w:rsidR="004541F9" w:rsidRPr="00B20AE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0A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0AE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20AE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0AEB" w:rsidRDefault="00D2702A" w:rsidP="00D2702A">
            <w:pPr>
              <w:spacing w:before="60" w:after="120"/>
            </w:pPr>
            <w:r w:rsidRPr="00B20AEB">
              <w:rPr>
                <w:b/>
              </w:rPr>
              <w:t>Warunki udziału w postępowaniu</w:t>
            </w:r>
          </w:p>
        </w:tc>
      </w:tr>
      <w:tr w:rsidR="00D2702A" w:rsidRPr="00B20A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20AEB" w:rsidRDefault="00B20AEB" w:rsidP="00B20AEB">
            <w:pPr>
              <w:spacing w:before="60" w:after="120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AEB" w:rsidRPr="00B20AEB" w:rsidRDefault="00B20AEB" w:rsidP="00B20AEB">
            <w:pPr>
              <w:spacing w:before="60" w:after="120"/>
              <w:jc w:val="both"/>
              <w:rPr>
                <w:bCs/>
              </w:rPr>
            </w:pPr>
            <w:r w:rsidRPr="00B20AEB">
              <w:rPr>
                <w:bCs/>
              </w:rPr>
              <w:t>Warunkiem koniecznym jest wykazanie, że Wykonawca w okresie ostatnich 2 lat swojej działalności , a jeżeli okres prowadzenia działalności jest krótszy -  w tym okresie,  przeprowadził minimum 2 szkolenia, w k</w:t>
            </w:r>
            <w:bookmarkStart w:id="0" w:name="_GoBack"/>
            <w:bookmarkEnd w:id="0"/>
            <w:r w:rsidRPr="00B20AEB">
              <w:rPr>
                <w:bCs/>
              </w:rPr>
              <w:t xml:space="preserve">tórych uczestniczyło minimum 5 osób każde. </w:t>
            </w:r>
          </w:p>
          <w:p w:rsidR="00D2702A" w:rsidRPr="00B20AEB" w:rsidRDefault="00B20AEB" w:rsidP="00B20AEB">
            <w:pPr>
              <w:spacing w:before="60" w:after="120"/>
              <w:jc w:val="both"/>
              <w:rPr>
                <w:bCs/>
              </w:rPr>
            </w:pPr>
            <w:r w:rsidRPr="00B20AEB">
              <w:rPr>
                <w:bCs/>
              </w:rPr>
              <w:t>Zamawiający wymaga, aby trener skierowany do realizacji zamówienia posiadał doświadczenie w pracy w firmie transportowej lub spedycyjnej.</w:t>
            </w:r>
          </w:p>
          <w:p w:rsidR="00D2702A" w:rsidRPr="00B20AEB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B20AE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20AE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20AEB">
        <w:rPr>
          <w:sz w:val="20"/>
          <w:szCs w:val="20"/>
        </w:rPr>
        <w:t xml:space="preserve">…………….……. </w:t>
      </w:r>
      <w:r w:rsidRPr="00B20AEB">
        <w:rPr>
          <w:i/>
          <w:sz w:val="16"/>
          <w:szCs w:val="16"/>
        </w:rPr>
        <w:t>(miejscowość),</w:t>
      </w:r>
      <w:r w:rsidRPr="00B20AEB">
        <w:rPr>
          <w:i/>
          <w:sz w:val="18"/>
          <w:szCs w:val="18"/>
        </w:rPr>
        <w:t xml:space="preserve"> </w:t>
      </w:r>
      <w:r w:rsidRPr="00B20AEB">
        <w:rPr>
          <w:sz w:val="20"/>
          <w:szCs w:val="20"/>
        </w:rPr>
        <w:t xml:space="preserve">dnia ………….……. r. </w:t>
      </w:r>
    </w:p>
    <w:p w:rsidR="00025C8D" w:rsidRPr="00B20AE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20AEB">
        <w:rPr>
          <w:sz w:val="20"/>
          <w:szCs w:val="20"/>
        </w:rPr>
        <w:tab/>
      </w:r>
      <w:r w:rsidRPr="00B20AEB">
        <w:rPr>
          <w:sz w:val="20"/>
          <w:szCs w:val="20"/>
        </w:rPr>
        <w:tab/>
      </w:r>
      <w:r w:rsidRPr="00B20AEB">
        <w:rPr>
          <w:sz w:val="20"/>
          <w:szCs w:val="20"/>
        </w:rPr>
        <w:tab/>
      </w:r>
      <w:r w:rsidRPr="00B20AEB">
        <w:rPr>
          <w:sz w:val="20"/>
          <w:szCs w:val="20"/>
        </w:rPr>
        <w:tab/>
      </w:r>
      <w:r w:rsidRPr="00B20AEB">
        <w:rPr>
          <w:sz w:val="20"/>
          <w:szCs w:val="20"/>
        </w:rPr>
        <w:tab/>
      </w:r>
      <w:r w:rsidRPr="00B20AEB">
        <w:rPr>
          <w:sz w:val="20"/>
          <w:szCs w:val="20"/>
        </w:rPr>
        <w:tab/>
      </w:r>
      <w:r w:rsidRPr="00B20AE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20AE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87A" w:rsidRDefault="00AA787A" w:rsidP="0038231F">
      <w:pPr>
        <w:spacing w:after="0" w:line="240" w:lineRule="auto"/>
      </w:pPr>
      <w:r>
        <w:separator/>
      </w:r>
    </w:p>
  </w:endnote>
  <w:endnote w:type="continuationSeparator" w:id="0">
    <w:p w:rsidR="00AA787A" w:rsidRDefault="00AA78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E54" w:rsidRDefault="00485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B20AEB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E54" w:rsidRDefault="00485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87A" w:rsidRDefault="00AA787A" w:rsidP="0038231F">
      <w:pPr>
        <w:spacing w:after="0" w:line="240" w:lineRule="auto"/>
      </w:pPr>
      <w:r>
        <w:separator/>
      </w:r>
    </w:p>
  </w:footnote>
  <w:footnote w:type="continuationSeparator" w:id="0">
    <w:p w:rsidR="00AA787A" w:rsidRDefault="00AA78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E54" w:rsidRDefault="00485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B20AE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E54" w:rsidRDefault="00485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87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E54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15D3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A787A"/>
    <w:rsid w:val="00AE6FF2"/>
    <w:rsid w:val="00B0088C"/>
    <w:rsid w:val="00B15219"/>
    <w:rsid w:val="00B15FD3"/>
    <w:rsid w:val="00B20AEB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1AEAC4C0"/>
  <w15:chartTrackingRefBased/>
  <w15:docId w15:val="{97517112-7E70-4B26-B9B0-DF685EE8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7F19A-FDEF-4F2B-989F-E0C622C2C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2021-05-19T12:08:00Z</dcterms:created>
  <dcterms:modified xsi:type="dcterms:W3CDTF">2021-05-19T12:08:00Z</dcterms:modified>
</cp:coreProperties>
</file>