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3829210" w:rsidR="005D2404" w:rsidRDefault="008D2AB8" w:rsidP="00D94905">
      <w:pPr>
        <w:jc w:val="both"/>
        <w:rPr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D94905" w:rsidRPr="00D94905">
        <w:rPr>
          <w:b/>
          <w:sz w:val="20"/>
          <w:szCs w:val="20"/>
        </w:rPr>
        <w:t xml:space="preserve"> </w:t>
      </w:r>
      <w:r w:rsidR="00C0038B" w:rsidRPr="00CB622D">
        <w:rPr>
          <w:b/>
          <w:sz w:val="20"/>
          <w:szCs w:val="20"/>
        </w:rPr>
        <w:t xml:space="preserve">dostawa wyposażenia organizacji WRSS </w:t>
      </w:r>
      <w:proofErr w:type="spellStart"/>
      <w:r w:rsidR="00C0038B" w:rsidRPr="00CB622D">
        <w:rPr>
          <w:b/>
          <w:sz w:val="20"/>
          <w:szCs w:val="20"/>
        </w:rPr>
        <w:t>WIEiT</w:t>
      </w:r>
      <w:proofErr w:type="spellEnd"/>
      <w:r w:rsidR="00C0038B" w:rsidRPr="00CB622D">
        <w:rPr>
          <w:b/>
          <w:sz w:val="20"/>
          <w:szCs w:val="20"/>
        </w:rPr>
        <w:t xml:space="preserve"> – sprzęt fotograficzny - KC-zp.272-173/21</w:t>
      </w:r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2410"/>
        <w:gridCol w:w="2152"/>
        <w:gridCol w:w="1160"/>
        <w:gridCol w:w="1326"/>
        <w:gridCol w:w="691"/>
        <w:gridCol w:w="1295"/>
      </w:tblGrid>
      <w:tr w:rsidR="00563B90" w:rsidRPr="00563B90" w14:paraId="674A48B0" w14:textId="77777777" w:rsidTr="00FD617A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28051D85" w14:textId="3E331C5D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63B90" w:rsidRPr="00563B90" w14:paraId="6C8EED38" w14:textId="77777777" w:rsidTr="00C0038B">
        <w:trPr>
          <w:trHeight w:val="632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D36BD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DC0FA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3950AA7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A897BB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D1CE7A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EB0D97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1F7529A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CBD6AA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62F72048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9E52FB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7DE2457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563B90" w:rsidRPr="00563B90" w14:paraId="6BC231BB" w14:textId="77777777" w:rsidTr="00C0038B">
        <w:trPr>
          <w:trHeight w:val="229"/>
        </w:trPr>
        <w:tc>
          <w:tcPr>
            <w:tcW w:w="946" w:type="dxa"/>
            <w:tcBorders>
              <w:left w:val="single" w:sz="12" w:space="0" w:color="auto"/>
              <w:bottom w:val="single" w:sz="12" w:space="0" w:color="auto"/>
            </w:tcBorders>
          </w:tcPr>
          <w:p w14:paraId="422F7036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30F08CA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52" w:type="dxa"/>
            <w:tcBorders>
              <w:bottom w:val="single" w:sz="12" w:space="0" w:color="auto"/>
            </w:tcBorders>
          </w:tcPr>
          <w:p w14:paraId="174FBB22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68CAB521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4393B284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143451A4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362CB255" w14:textId="77777777" w:rsidR="00563B90" w:rsidRPr="00563B90" w:rsidRDefault="00563B90" w:rsidP="00FD617A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563B90" w:rsidRPr="00563B90" w14:paraId="6A7F3ECF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3FABE62" w14:textId="77777777" w:rsidR="00563B90" w:rsidRPr="00563B90" w:rsidRDefault="00563B90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15667B5D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3D9BEE7" w14:textId="0CE52EE5" w:rsidR="00563B90" w:rsidRPr="00563B90" w:rsidRDefault="00C0038B" w:rsidP="00C0038B">
            <w:pPr>
              <w:ind w:right="72"/>
              <w:rPr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aparat fotograficzny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737D5A77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  <w:p w14:paraId="2B046A10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365B1C4" w14:textId="5E4127E8" w:rsidR="00563B90" w:rsidRPr="00563B90" w:rsidRDefault="00563B90" w:rsidP="00FD617A">
            <w:pPr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     </w:t>
            </w:r>
            <w:r w:rsidR="00C0038B">
              <w:rPr>
                <w:b/>
                <w:sz w:val="20"/>
                <w:szCs w:val="20"/>
              </w:rPr>
              <w:t>1</w:t>
            </w:r>
            <w:r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4F6190C2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6CFB332C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E710DF" w14:textId="77777777" w:rsidR="00563B90" w:rsidRPr="00563B90" w:rsidRDefault="00563B90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1F3F6F79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CC206A" w14:textId="5FA4468D" w:rsidR="00C0038B" w:rsidRPr="00563B90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50046556" w14:textId="294BAF48" w:rsidR="00C0038B" w:rsidRPr="00D310F5" w:rsidRDefault="00C0038B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obiektyw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53B0847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35D766A2" w14:textId="0BBA8292" w:rsidR="00C0038B" w:rsidRPr="00563B90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238929A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601076A3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42C2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4D251492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C7632D6" w14:textId="229307F2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D88E75A" w14:textId="08B0E6AF" w:rsidR="00C0038B" w:rsidRPr="00D310F5" w:rsidRDefault="00C0038B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obiektyw szeroki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78203697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06DB4954" w14:textId="032A48D3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2598C26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7066CDA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ED1AA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68CB2E07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6DF555" w14:textId="55B1B302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C6969B7" w14:textId="259E76C0" w:rsidR="00C0038B" w:rsidRPr="00D310F5" w:rsidRDefault="00C0038B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lampa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63094EE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77258B79" w14:textId="62A05B2D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766495B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0BCFA782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59D19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3560FF2B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2DA9E31" w14:textId="6529D9DA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1A92EC26" w14:textId="77777777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sz w:val="20"/>
                <w:szCs w:val="20"/>
              </w:rPr>
            </w:pPr>
            <w:r w:rsidRPr="00C0038B">
              <w:rPr>
                <w:rFonts w:eastAsia="Verdana"/>
                <w:b/>
                <w:sz w:val="20"/>
                <w:szCs w:val="20"/>
              </w:rPr>
              <w:t>statyw i głowica</w:t>
            </w:r>
          </w:p>
          <w:p w14:paraId="67F38BF3" w14:textId="77777777" w:rsidR="00C0038B" w:rsidRPr="00D310F5" w:rsidRDefault="00C0038B" w:rsidP="00C0038B">
            <w:pPr>
              <w:ind w:right="72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054CD46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F7E29B2" w14:textId="5139A21A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5612722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1CB2DA07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3026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6F40770D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7D11E69" w14:textId="17242310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C8879F5" w14:textId="65D8DACF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filtr UV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4ABBA7B6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1C1DC6C3" w14:textId="2E840F67" w:rsidR="00C0038B" w:rsidRDefault="008D5CE5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3D5EF1E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7E739E5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8F0F0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5CDC3120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6206F58" w14:textId="3A4C59EE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455C5338" w14:textId="6F0FD4D2" w:rsidR="00C0038B" w:rsidRPr="00D310F5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mikrofon krawatowy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01F1536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221A4C66" w14:textId="5DD2E196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65F1A9B0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0307C47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08E8EA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341C3916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5530B93" w14:textId="39C6D031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3DEFF4FF" w14:textId="27873C33" w:rsidR="00C0038B" w:rsidRPr="00D310F5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>
              <w:rPr>
                <w:rFonts w:eastAsia="Verdana"/>
                <w:b/>
                <w:sz w:val="20"/>
                <w:szCs w:val="20"/>
              </w:rPr>
              <w:t xml:space="preserve">torba na aparat 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3996B85F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62BF744" w14:textId="274BAA31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3FB9D4FA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572C5C87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67B7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7A6D35FA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21BD7C1" w14:textId="4ABCAB96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130FB1A" w14:textId="7B5DEBF2" w:rsidR="00C0038B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pasek na szyję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2F1DF52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2B53AC4C" w14:textId="40C61CDE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44059722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2583BDAF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109D3E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0D8F0666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F5B42D0" w14:textId="55D46DE4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7D5940B2" w14:textId="77777777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sz w:val="20"/>
                <w:szCs w:val="20"/>
              </w:rPr>
            </w:pPr>
            <w:r w:rsidRPr="00C0038B">
              <w:rPr>
                <w:rFonts w:eastAsia="Verdana"/>
                <w:b/>
                <w:sz w:val="20"/>
                <w:szCs w:val="20"/>
              </w:rPr>
              <w:t>pasek na nadgarstek</w:t>
            </w:r>
          </w:p>
          <w:p w14:paraId="0B1EEE79" w14:textId="77777777" w:rsidR="00C0038B" w:rsidRPr="00D310F5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3CAF415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2A69A475" w14:textId="37952F07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31D6E2CA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1BC72166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58FA8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7C99DAE8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3114EFB" w14:textId="248916A0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39A01220" w14:textId="77777777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sz w:val="20"/>
                <w:szCs w:val="20"/>
              </w:rPr>
            </w:pPr>
            <w:r w:rsidRPr="00C0038B">
              <w:rPr>
                <w:rFonts w:eastAsia="Verdana"/>
                <w:b/>
                <w:sz w:val="20"/>
                <w:szCs w:val="20"/>
              </w:rPr>
              <w:t>kabel USB A – USB mini B 4pin</w:t>
            </w:r>
          </w:p>
          <w:p w14:paraId="2A0FED9E" w14:textId="77777777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401B9898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7DB9E305" w14:textId="02231C9A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5F4734E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49C6102F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7BBBB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17C5C783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229A98F" w14:textId="6AFF2E11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35AAC91" w14:textId="772DDCBE" w:rsidR="00C0038B" w:rsidRPr="00C0038B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zestaw akumulatorów wraz z ładowarką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689AF37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1B7A1BCE" w14:textId="0DE389B8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36897AF0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533E1F8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4B7B4C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0A2406E7" w14:textId="77777777" w:rsidTr="00C0038B">
        <w:trPr>
          <w:trHeight w:val="159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0B8051A" w14:textId="35C6E975" w:rsidR="00C0038B" w:rsidRDefault="00C0038B" w:rsidP="00563B90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2EA870F7" w14:textId="47A174BB" w:rsidR="00C0038B" w:rsidRPr="00D310F5" w:rsidRDefault="00C0038B" w:rsidP="00C0038B">
            <w:pPr>
              <w:suppressAutoHyphens/>
              <w:textAlignment w:val="baseline"/>
              <w:rPr>
                <w:rFonts w:eastAsia="Verdana"/>
                <w:b/>
                <w:sz w:val="20"/>
                <w:szCs w:val="20"/>
              </w:rPr>
            </w:pPr>
            <w:r w:rsidRPr="00D310F5">
              <w:rPr>
                <w:rFonts w:eastAsia="Verdana"/>
                <w:b/>
                <w:sz w:val="20"/>
                <w:szCs w:val="20"/>
              </w:rPr>
              <w:t>karta pamięci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12" w:space="0" w:color="auto"/>
            </w:tcBorders>
          </w:tcPr>
          <w:p w14:paraId="0F028841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</w:tcPr>
          <w:p w14:paraId="6F31E064" w14:textId="6A087412" w:rsidR="00C0038B" w:rsidRDefault="00C0038B" w:rsidP="00FD61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szt. 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</w:tcPr>
          <w:p w14:paraId="677A5C6A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</w:tcPr>
          <w:p w14:paraId="5C384F4F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476CC0" w14:textId="77777777" w:rsidR="00C0038B" w:rsidRPr="00563B90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C0038B" w:rsidRPr="00563B90" w14:paraId="27994485" w14:textId="77777777" w:rsidTr="006C7461">
        <w:trPr>
          <w:trHeight w:val="159"/>
        </w:trPr>
        <w:tc>
          <w:tcPr>
            <w:tcW w:w="8685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14:paraId="1D34956B" w14:textId="7BD94139" w:rsidR="00C0038B" w:rsidRPr="00C0038B" w:rsidRDefault="00C0038B" w:rsidP="00FD617A">
            <w:pPr>
              <w:ind w:right="425"/>
              <w:rPr>
                <w:b/>
                <w:sz w:val="20"/>
                <w:szCs w:val="20"/>
              </w:rPr>
            </w:pPr>
            <w:r w:rsidRPr="00C0038B">
              <w:rPr>
                <w:b/>
                <w:sz w:val="20"/>
                <w:szCs w:val="20"/>
              </w:rPr>
              <w:t>Cena brutto za całość przedmiotu zamówienia</w:t>
            </w: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0554F720" w14:textId="77777777" w:rsidR="00C0038B" w:rsidRPr="00C0038B" w:rsidRDefault="00C0038B" w:rsidP="00FD617A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1C0386E2" w14:textId="77777777" w:rsidR="00563B90" w:rsidRDefault="00563B90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2BB59A1" w14:textId="358BF56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C0038B">
        <w:rPr>
          <w:b/>
          <w:sz w:val="20"/>
          <w:szCs w:val="20"/>
        </w:rPr>
        <w:t>24</w:t>
      </w:r>
      <w:r w:rsidR="00AB7D71">
        <w:rPr>
          <w:b/>
          <w:sz w:val="20"/>
          <w:szCs w:val="20"/>
        </w:rPr>
        <w:t xml:space="preserve"> </w:t>
      </w:r>
      <w:r w:rsidR="00D94905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D94905">
        <w:rPr>
          <w:b/>
          <w:sz w:val="20"/>
          <w:szCs w:val="20"/>
        </w:rPr>
        <w:t>.</w:t>
      </w:r>
      <w:r w:rsidR="00B03AA1">
        <w:rPr>
          <w:b/>
          <w:sz w:val="20"/>
          <w:szCs w:val="20"/>
        </w:rPr>
        <w:t xml:space="preserve"> </w:t>
      </w:r>
    </w:p>
    <w:p w14:paraId="386A3FE5" w14:textId="55536483" w:rsidR="00486653" w:rsidRPr="00B03A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0D0C2FDB" w14:textId="6E360FBF" w:rsidR="00B03AA1" w:rsidRPr="00C0038B" w:rsidRDefault="00FE545C" w:rsidP="00C003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3F72C21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691644"/>
    <w:multiLevelType w:val="hybridMultilevel"/>
    <w:tmpl w:val="6CD47FF2"/>
    <w:lvl w:ilvl="0" w:tplc="9104EE7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296D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63B90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D5CE5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03AA1"/>
    <w:rsid w:val="00B774DC"/>
    <w:rsid w:val="00BA79C6"/>
    <w:rsid w:val="00BF6F0A"/>
    <w:rsid w:val="00C0038B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94905"/>
    <w:rsid w:val="00DC1500"/>
    <w:rsid w:val="00E36067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548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13</cp:revision>
  <cp:lastPrinted>2021-05-18T07:29:00Z</cp:lastPrinted>
  <dcterms:created xsi:type="dcterms:W3CDTF">2021-02-16T13:13:00Z</dcterms:created>
  <dcterms:modified xsi:type="dcterms:W3CDTF">2021-05-18T07:29:00Z</dcterms:modified>
</cp:coreProperties>
</file>