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CC8B7" w14:textId="76F11300" w:rsidR="00FB7F50" w:rsidRPr="002245BE" w:rsidRDefault="007834AF" w:rsidP="00D56820">
      <w:pPr>
        <w:spacing w:after="240"/>
        <w:jc w:val="right"/>
        <w:rPr>
          <w:sz w:val="22"/>
          <w:szCs w:val="22"/>
        </w:rPr>
      </w:pPr>
      <w:bookmarkStart w:id="0" w:name="_Hlk53520193"/>
      <w:r w:rsidRPr="007834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266FF">
        <w:rPr>
          <w:sz w:val="22"/>
          <w:szCs w:val="22"/>
        </w:rPr>
        <w:t>07.06.2021 r.</w:t>
      </w:r>
    </w:p>
    <w:p w14:paraId="53ECF031" w14:textId="77777777" w:rsidR="007834AF" w:rsidRPr="007834AF" w:rsidRDefault="007834AF" w:rsidP="00FB7F50">
      <w:pPr>
        <w:spacing w:after="40"/>
        <w:rPr>
          <w:b/>
          <w:bCs/>
          <w:sz w:val="22"/>
          <w:szCs w:val="22"/>
        </w:rPr>
      </w:pPr>
      <w:r w:rsidRPr="007834AF">
        <w:rPr>
          <w:b/>
          <w:bCs/>
          <w:sz w:val="22"/>
          <w:szCs w:val="22"/>
        </w:rPr>
        <w:t>Szpital Miejski Specjalistyczny</w:t>
      </w:r>
    </w:p>
    <w:p w14:paraId="43C76E3A" w14:textId="77777777" w:rsidR="007834AF" w:rsidRPr="007834AF" w:rsidRDefault="007834AF" w:rsidP="00FB7F50">
      <w:pPr>
        <w:spacing w:after="40"/>
        <w:rPr>
          <w:b/>
          <w:bCs/>
          <w:sz w:val="22"/>
          <w:szCs w:val="22"/>
        </w:rPr>
      </w:pPr>
      <w:r w:rsidRPr="007834AF">
        <w:rPr>
          <w:b/>
          <w:bCs/>
          <w:sz w:val="22"/>
          <w:szCs w:val="22"/>
        </w:rPr>
        <w:t>im. Gabriela Narutowicza w Krakowie</w:t>
      </w:r>
    </w:p>
    <w:p w14:paraId="54DC8C86" w14:textId="77777777" w:rsidR="00FB7F50" w:rsidRPr="002245BE" w:rsidRDefault="007834AF" w:rsidP="00FB7F50">
      <w:pPr>
        <w:rPr>
          <w:sz w:val="22"/>
          <w:szCs w:val="22"/>
        </w:rPr>
      </w:pPr>
      <w:r w:rsidRPr="007834A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834AF">
        <w:rPr>
          <w:sz w:val="22"/>
          <w:szCs w:val="22"/>
        </w:rPr>
        <w:t>35-37</w:t>
      </w:r>
    </w:p>
    <w:p w14:paraId="2C07C846" w14:textId="77777777" w:rsidR="00FB7F50" w:rsidRPr="002245BE" w:rsidRDefault="007834AF" w:rsidP="00FB7F50">
      <w:pPr>
        <w:rPr>
          <w:sz w:val="22"/>
          <w:szCs w:val="22"/>
        </w:rPr>
      </w:pPr>
      <w:r w:rsidRPr="007834A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834AF">
        <w:rPr>
          <w:sz w:val="22"/>
          <w:szCs w:val="22"/>
        </w:rPr>
        <w:t>Kraków</w:t>
      </w:r>
    </w:p>
    <w:p w14:paraId="419AE5DE" w14:textId="77777777" w:rsidR="008642B3" w:rsidRDefault="00A17CDB" w:rsidP="00D56820">
      <w:pPr>
        <w:pStyle w:val="Nagwek1"/>
        <w:spacing w:before="100" w:beforeAutospacing="1" w:after="100" w:afterAutospacing="1"/>
        <w:rPr>
          <w:sz w:val="28"/>
        </w:rPr>
      </w:pPr>
      <w:r>
        <w:rPr>
          <w:sz w:val="28"/>
        </w:rPr>
        <w:t>OGŁOSZENIE</w:t>
      </w:r>
    </w:p>
    <w:p w14:paraId="6E715794" w14:textId="77777777" w:rsidR="008642B3" w:rsidRDefault="00D56820" w:rsidP="00D56820">
      <w:pPr>
        <w:spacing w:before="100" w:beforeAutospacing="1" w:after="100" w:afterAutospacing="1"/>
        <w:jc w:val="center"/>
        <w:rPr>
          <w:b/>
          <w:sz w:val="28"/>
        </w:rPr>
      </w:pPr>
      <w:r>
        <w:rPr>
          <w:b/>
          <w:sz w:val="28"/>
        </w:rPr>
        <w:t>o ponownym</w:t>
      </w:r>
      <w:r w:rsidR="008642B3"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7834AF" w:rsidRPr="00607F9B" w14:paraId="48BC06AE" w14:textId="77777777" w:rsidTr="00C411D2">
        <w:trPr>
          <w:trHeight w:val="638"/>
        </w:trPr>
        <w:tc>
          <w:tcPr>
            <w:tcW w:w="959" w:type="dxa"/>
            <w:shd w:val="clear" w:color="auto" w:fill="auto"/>
          </w:tcPr>
          <w:p w14:paraId="0D39B21E" w14:textId="77777777" w:rsidR="007834AF" w:rsidRPr="00607F9B" w:rsidRDefault="007834AF" w:rsidP="00D5682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72EB5B" w14:textId="77777777" w:rsidR="007834AF" w:rsidRPr="00607F9B" w:rsidRDefault="007834AF" w:rsidP="00D5682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34AF">
              <w:rPr>
                <w:sz w:val="22"/>
                <w:szCs w:val="22"/>
              </w:rPr>
              <w:t>podstawowy</w:t>
            </w:r>
            <w:r w:rsidR="00D56820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34AF">
              <w:rPr>
                <w:b/>
                <w:bCs/>
                <w:sz w:val="22"/>
                <w:szCs w:val="22"/>
              </w:rPr>
              <w:t xml:space="preserve">Usługa utrzymania czystości i porządku na terenie zewnętrznym Szpitala wraz </w:t>
            </w:r>
            <w:r w:rsidR="00D56820">
              <w:rPr>
                <w:b/>
                <w:bCs/>
                <w:sz w:val="22"/>
                <w:szCs w:val="22"/>
              </w:rPr>
              <w:br/>
            </w:r>
            <w:r w:rsidRPr="007834AF">
              <w:rPr>
                <w:b/>
                <w:bCs/>
                <w:sz w:val="22"/>
                <w:szCs w:val="22"/>
              </w:rPr>
              <w:t>z całodobowym utrzymaniem czystości na terenie lądowiska dla helikopterów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34AF">
              <w:rPr>
                <w:b/>
                <w:sz w:val="22"/>
                <w:szCs w:val="22"/>
              </w:rPr>
              <w:t>ZP/8/2021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592E87" w14:textId="77777777" w:rsidR="00850342" w:rsidRPr="00E117A1" w:rsidRDefault="00850342" w:rsidP="00850342">
      <w:pPr>
        <w:pStyle w:val="Nagwek"/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</w:t>
      </w:r>
      <w:r w:rsidR="00D56820">
        <w:rPr>
          <w:sz w:val="22"/>
          <w:szCs w:val="22"/>
        </w:rPr>
        <w:t>63</w:t>
      </w:r>
      <w:r w:rsidR="00C65E53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ustawy z dnia 11 września 2019</w:t>
      </w:r>
      <w:r w:rsidR="00D5682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="007834AF" w:rsidRPr="007834AF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56820">
        <w:rPr>
          <w:sz w:val="22"/>
          <w:szCs w:val="22"/>
        </w:rPr>
        <w:t>i</w:t>
      </w:r>
      <w:r w:rsidR="00D26ED6">
        <w:rPr>
          <w:sz w:val="22"/>
          <w:szCs w:val="22"/>
        </w:rPr>
        <w:t xml:space="preserve">ż </w:t>
      </w:r>
      <w:r w:rsidRPr="00850342">
        <w:rPr>
          <w:sz w:val="22"/>
          <w:szCs w:val="22"/>
        </w:rPr>
        <w:t>po uchyleniu się Wykonawcy Ewenement Spółka z ograniczoną odpowiedzialnością od zawarcia umowy</w:t>
      </w:r>
      <w:r>
        <w:rPr>
          <w:sz w:val="22"/>
          <w:szCs w:val="22"/>
        </w:rPr>
        <w:t xml:space="preserve"> oraz </w:t>
      </w:r>
      <w:r w:rsidR="00D56820">
        <w:rPr>
          <w:sz w:val="22"/>
          <w:szCs w:val="22"/>
        </w:rPr>
        <w:t>po ponownym badaniu i ocenie ofert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D56820">
        <w:rPr>
          <w:sz w:val="22"/>
          <w:szCs w:val="22"/>
        </w:rPr>
        <w:t xml:space="preserve"> w niniejszym postępowaniu</w:t>
      </w:r>
      <w:r w:rsidR="00D26ED6">
        <w:rPr>
          <w:sz w:val="22"/>
          <w:szCs w:val="22"/>
        </w:rPr>
        <w:t xml:space="preserve">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34AF" w14:paraId="73EFA358" w14:textId="77777777" w:rsidTr="00C411D2">
        <w:trPr>
          <w:cantSplit/>
        </w:trPr>
        <w:tc>
          <w:tcPr>
            <w:tcW w:w="10150" w:type="dxa"/>
          </w:tcPr>
          <w:p w14:paraId="285AF1C6" w14:textId="77777777" w:rsidR="00D56820" w:rsidRDefault="00D56820" w:rsidP="00D568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 firm:</w:t>
            </w:r>
          </w:p>
          <w:p w14:paraId="43F9EECE" w14:textId="77777777" w:rsidR="00D56820" w:rsidRPr="001B67B6" w:rsidRDefault="00D56820" w:rsidP="00D568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67B6">
              <w:rPr>
                <w:b/>
                <w:sz w:val="22"/>
                <w:szCs w:val="22"/>
              </w:rPr>
              <w:t>P.P.H.U. VICAT</w:t>
            </w:r>
          </w:p>
          <w:p w14:paraId="664B1F50" w14:textId="77777777" w:rsidR="00D56820" w:rsidRPr="00D56820" w:rsidRDefault="00D56820" w:rsidP="00D56820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D56820">
              <w:rPr>
                <w:bCs/>
                <w:sz w:val="22"/>
                <w:szCs w:val="22"/>
              </w:rPr>
              <w:t>Pawłów 71</w:t>
            </w:r>
          </w:p>
          <w:p w14:paraId="6AFD2F07" w14:textId="77777777" w:rsidR="00D56820" w:rsidRPr="00D56820" w:rsidRDefault="00D56820" w:rsidP="00D56820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D56820">
              <w:rPr>
                <w:bCs/>
                <w:sz w:val="22"/>
                <w:szCs w:val="22"/>
              </w:rPr>
              <w:t xml:space="preserve">28- 136 Nowy Korczyn </w:t>
            </w:r>
          </w:p>
          <w:p w14:paraId="0E022020" w14:textId="77777777" w:rsidR="00D56820" w:rsidRPr="001B67B6" w:rsidRDefault="00D56820" w:rsidP="00D5682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B67B6">
              <w:rPr>
                <w:b/>
                <w:sz w:val="22"/>
                <w:szCs w:val="22"/>
              </w:rPr>
              <w:t>ADS Spółka z ograniczoną odpowiedzialnością Spółka komandytowa</w:t>
            </w:r>
          </w:p>
          <w:p w14:paraId="0297136A" w14:textId="77777777" w:rsidR="00D56820" w:rsidRPr="00D56820" w:rsidRDefault="00D56820" w:rsidP="00D56820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D56820">
              <w:rPr>
                <w:bCs/>
                <w:sz w:val="22"/>
                <w:szCs w:val="22"/>
              </w:rPr>
              <w:t xml:space="preserve">Spacerowa 1 </w:t>
            </w:r>
          </w:p>
          <w:p w14:paraId="78D08E4A" w14:textId="77777777" w:rsidR="007834AF" w:rsidRPr="00D56820" w:rsidRDefault="00D56820" w:rsidP="00E117A1">
            <w:pPr>
              <w:jc w:val="both"/>
              <w:rPr>
                <w:sz w:val="22"/>
                <w:szCs w:val="22"/>
              </w:rPr>
            </w:pPr>
            <w:r w:rsidRPr="00D56820">
              <w:rPr>
                <w:bCs/>
                <w:sz w:val="22"/>
                <w:szCs w:val="22"/>
              </w:rPr>
              <w:t>32-088 Brzozówka</w:t>
            </w:r>
            <w:r w:rsidRPr="00D26ED6">
              <w:rPr>
                <w:sz w:val="22"/>
                <w:szCs w:val="22"/>
              </w:rPr>
              <w:t xml:space="preserve"> </w:t>
            </w:r>
          </w:p>
        </w:tc>
      </w:tr>
    </w:tbl>
    <w:p w14:paraId="4B5A5E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237"/>
        <w:gridCol w:w="1560"/>
        <w:gridCol w:w="1842"/>
      </w:tblGrid>
      <w:tr w:rsidR="00E117A1" w:rsidRPr="008567C7" w14:paraId="08044EF7" w14:textId="77777777" w:rsidTr="00E117A1">
        <w:trPr>
          <w:trHeight w:val="510"/>
        </w:trPr>
        <w:tc>
          <w:tcPr>
            <w:tcW w:w="709" w:type="dxa"/>
            <w:vAlign w:val="center"/>
          </w:tcPr>
          <w:p w14:paraId="64E763BB" w14:textId="77777777" w:rsidR="00E117A1" w:rsidRPr="008567C7" w:rsidRDefault="00E117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6237" w:type="dxa"/>
            <w:vAlign w:val="center"/>
          </w:tcPr>
          <w:p w14:paraId="1BE9EEFA" w14:textId="77777777" w:rsidR="00E117A1" w:rsidRPr="008567C7" w:rsidRDefault="00E117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7881B1D3" w14:textId="77777777" w:rsidR="00E117A1" w:rsidRPr="008567C7" w:rsidRDefault="00E117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228FF705" w14:textId="77777777" w:rsidR="00E117A1" w:rsidRPr="008567C7" w:rsidRDefault="00E117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17A1" w:rsidRPr="008567C7" w14:paraId="4BC3A108" w14:textId="77777777" w:rsidTr="00E117A1">
        <w:tc>
          <w:tcPr>
            <w:tcW w:w="709" w:type="dxa"/>
            <w:vAlign w:val="center"/>
          </w:tcPr>
          <w:p w14:paraId="28560C89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237" w:type="dxa"/>
            <w:vAlign w:val="center"/>
          </w:tcPr>
          <w:p w14:paraId="082B9D18" w14:textId="77777777" w:rsidR="00E117A1" w:rsidRPr="002B6761" w:rsidRDefault="00E117A1" w:rsidP="00C4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Ewenement Spółka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graniczoną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>dpowiedzialnością</w:t>
            </w:r>
          </w:p>
          <w:p w14:paraId="0C36537A" w14:textId="77777777" w:rsidR="00E117A1" w:rsidRPr="008567C7" w:rsidRDefault="00E117A1" w:rsidP="00C4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1B2D13D0" w14:textId="77777777" w:rsidR="00E117A1" w:rsidRPr="001B7815" w:rsidRDefault="00E117A1" w:rsidP="00C411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60-529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60" w:type="dxa"/>
            <w:vAlign w:val="center"/>
          </w:tcPr>
          <w:p w14:paraId="2B5DD7A6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1842" w:type="dxa"/>
            <w:vAlign w:val="center"/>
          </w:tcPr>
          <w:p w14:paraId="4A26C0EA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  <w:tr w:rsidR="00E117A1" w:rsidRPr="008567C7" w14:paraId="41A9F60F" w14:textId="77777777" w:rsidTr="00E117A1">
        <w:tc>
          <w:tcPr>
            <w:tcW w:w="709" w:type="dxa"/>
            <w:vAlign w:val="center"/>
          </w:tcPr>
          <w:p w14:paraId="2B058972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237" w:type="dxa"/>
            <w:vAlign w:val="center"/>
          </w:tcPr>
          <w:p w14:paraId="0E76B694" w14:textId="77777777" w:rsidR="00D56820" w:rsidRDefault="00D56820" w:rsidP="004C20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Konsorcjum firm:</w:t>
            </w:r>
          </w:p>
          <w:p w14:paraId="7B470F46" w14:textId="77777777" w:rsidR="004C20E3" w:rsidRDefault="004C20E3" w:rsidP="004C20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DS</w:t>
            </w: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graniczoną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dpowiedzialnością Spółka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</w:t>
            </w:r>
            <w:r w:rsidRPr="00C84469">
              <w:rPr>
                <w:rFonts w:ascii="Times New Roman" w:hAnsi="Times New Roman" w:cs="Times New Roman"/>
                <w:b/>
                <w:sz w:val="18"/>
                <w:szCs w:val="18"/>
              </w:rPr>
              <w:t>omandytowa</w:t>
            </w:r>
          </w:p>
          <w:p w14:paraId="7021E384" w14:textId="77777777" w:rsidR="004C20E3" w:rsidRPr="008567C7" w:rsidRDefault="004C20E3" w:rsidP="004C20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469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4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223F27" w14:textId="77777777" w:rsidR="004C20E3" w:rsidRDefault="004C20E3" w:rsidP="004C20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469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469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  <w:p w14:paraId="3FDDB347" w14:textId="77777777" w:rsidR="004C20E3" w:rsidRPr="004B3080" w:rsidRDefault="004C20E3" w:rsidP="004C20E3">
            <w:pPr>
              <w:pStyle w:val="Zwykytekst"/>
              <w:spacing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3080">
              <w:rPr>
                <w:rFonts w:ascii="Times New Roman" w:hAnsi="Times New Roman" w:cs="Times New Roman"/>
                <w:b/>
                <w:sz w:val="18"/>
                <w:szCs w:val="18"/>
              </w:rPr>
              <w:t>P.P.H.U. VICAT</w:t>
            </w:r>
          </w:p>
          <w:p w14:paraId="37338B27" w14:textId="77777777" w:rsidR="004C20E3" w:rsidRDefault="004C20E3" w:rsidP="004C20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Pawłów 71</w:t>
            </w:r>
          </w:p>
          <w:p w14:paraId="4F6E2145" w14:textId="77777777" w:rsidR="00E117A1" w:rsidRPr="001B7815" w:rsidRDefault="004C20E3" w:rsidP="004C20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28- 136 Nowy Korczyn</w:t>
            </w:r>
          </w:p>
        </w:tc>
        <w:tc>
          <w:tcPr>
            <w:tcW w:w="1560" w:type="dxa"/>
            <w:vAlign w:val="center"/>
          </w:tcPr>
          <w:p w14:paraId="4EFF468E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327,72</w:t>
            </w:r>
          </w:p>
        </w:tc>
        <w:tc>
          <w:tcPr>
            <w:tcW w:w="1842" w:type="dxa"/>
            <w:vAlign w:val="center"/>
          </w:tcPr>
          <w:p w14:paraId="3242A468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327,72</w:t>
            </w:r>
          </w:p>
        </w:tc>
      </w:tr>
      <w:tr w:rsidR="00E117A1" w:rsidRPr="008567C7" w14:paraId="686B475D" w14:textId="77777777" w:rsidTr="00E117A1">
        <w:tc>
          <w:tcPr>
            <w:tcW w:w="709" w:type="dxa"/>
            <w:vAlign w:val="center"/>
          </w:tcPr>
          <w:p w14:paraId="305173D8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237" w:type="dxa"/>
            <w:vAlign w:val="center"/>
          </w:tcPr>
          <w:p w14:paraId="3FD5E981" w14:textId="77777777" w:rsidR="00E117A1" w:rsidRPr="002B6761" w:rsidRDefault="00E117A1" w:rsidP="00C4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Usługi Techniczno Budowlano Melioracyjne HYDROTECH Sp.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o.o.</w:t>
            </w:r>
          </w:p>
          <w:p w14:paraId="0C6BD102" w14:textId="77777777" w:rsidR="00E117A1" w:rsidRPr="008567C7" w:rsidRDefault="00E117A1" w:rsidP="00C4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Styczniowych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2/103</w:t>
            </w:r>
          </w:p>
          <w:p w14:paraId="1F3DF6B8" w14:textId="77777777" w:rsidR="00E117A1" w:rsidRPr="001B7815" w:rsidRDefault="00E117A1" w:rsidP="00C411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62-510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Konin</w:t>
            </w:r>
          </w:p>
        </w:tc>
        <w:tc>
          <w:tcPr>
            <w:tcW w:w="1560" w:type="dxa"/>
            <w:vAlign w:val="center"/>
          </w:tcPr>
          <w:p w14:paraId="272EC524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327,28</w:t>
            </w:r>
          </w:p>
        </w:tc>
        <w:tc>
          <w:tcPr>
            <w:tcW w:w="1842" w:type="dxa"/>
            <w:vAlign w:val="center"/>
          </w:tcPr>
          <w:p w14:paraId="484DB6D1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327,28</w:t>
            </w:r>
          </w:p>
        </w:tc>
      </w:tr>
      <w:tr w:rsidR="00E117A1" w:rsidRPr="008567C7" w14:paraId="712BF050" w14:textId="77777777" w:rsidTr="00E117A1">
        <w:tc>
          <w:tcPr>
            <w:tcW w:w="709" w:type="dxa"/>
            <w:vAlign w:val="center"/>
          </w:tcPr>
          <w:p w14:paraId="769DBA03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237" w:type="dxa"/>
            <w:vAlign w:val="center"/>
          </w:tcPr>
          <w:p w14:paraId="1BF5EF44" w14:textId="77777777" w:rsidR="00E117A1" w:rsidRPr="002B6761" w:rsidRDefault="00E117A1" w:rsidP="00C4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Wielobranżowe Karpinex Barbara Karpińska</w:t>
            </w:r>
          </w:p>
          <w:p w14:paraId="44E8C604" w14:textId="77777777" w:rsidR="00E117A1" w:rsidRPr="008567C7" w:rsidRDefault="00E117A1" w:rsidP="00C4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Cedzyna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Cedrowa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0157C7" w14:textId="77777777" w:rsidR="00E117A1" w:rsidRPr="001B7815" w:rsidRDefault="00E117A1" w:rsidP="00C411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25-900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60" w:type="dxa"/>
            <w:vAlign w:val="center"/>
          </w:tcPr>
          <w:p w14:paraId="1B913C58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311,68</w:t>
            </w:r>
          </w:p>
        </w:tc>
        <w:tc>
          <w:tcPr>
            <w:tcW w:w="1842" w:type="dxa"/>
            <w:vAlign w:val="center"/>
          </w:tcPr>
          <w:p w14:paraId="2DC4C7A6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311,68</w:t>
            </w:r>
          </w:p>
        </w:tc>
      </w:tr>
      <w:tr w:rsidR="00E117A1" w:rsidRPr="008567C7" w14:paraId="696CA6D3" w14:textId="77777777" w:rsidTr="00E117A1">
        <w:tc>
          <w:tcPr>
            <w:tcW w:w="709" w:type="dxa"/>
            <w:vAlign w:val="center"/>
          </w:tcPr>
          <w:p w14:paraId="3DAF1211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37" w:type="dxa"/>
            <w:vAlign w:val="center"/>
          </w:tcPr>
          <w:p w14:paraId="0054EA53" w14:textId="77777777" w:rsidR="00E117A1" w:rsidRPr="002B6761" w:rsidRDefault="00E117A1" w:rsidP="00C4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/>
                <w:sz w:val="18"/>
                <w:szCs w:val="18"/>
              </w:rPr>
              <w:t>Hemag H. Guziak Spółka Jawna</w:t>
            </w:r>
          </w:p>
          <w:p w14:paraId="54AE24F4" w14:textId="77777777" w:rsidR="00E117A1" w:rsidRPr="008567C7" w:rsidRDefault="00E117A1" w:rsidP="00C4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Konecznego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CC8454" w14:textId="77777777" w:rsidR="00E117A1" w:rsidRPr="001B7815" w:rsidRDefault="00E117A1" w:rsidP="00C411D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31-216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34A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14:paraId="3BFD4AA8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306,40</w:t>
            </w:r>
          </w:p>
        </w:tc>
        <w:tc>
          <w:tcPr>
            <w:tcW w:w="1842" w:type="dxa"/>
            <w:vAlign w:val="center"/>
          </w:tcPr>
          <w:p w14:paraId="7F25D516" w14:textId="77777777" w:rsidR="00E117A1" w:rsidRPr="008567C7" w:rsidRDefault="00E117A1" w:rsidP="00C411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34AF">
              <w:rPr>
                <w:rFonts w:ascii="Times New Roman" w:hAnsi="Times New Roman" w:cs="Times New Roman"/>
                <w:sz w:val="18"/>
                <w:szCs w:val="18"/>
              </w:rPr>
              <w:t xml:space="preserve">  306,40</w:t>
            </w:r>
          </w:p>
        </w:tc>
      </w:tr>
      <w:bookmarkEnd w:id="0"/>
    </w:tbl>
    <w:p w14:paraId="0848D3FB" w14:textId="77777777" w:rsidR="008642B3" w:rsidRPr="00005838" w:rsidRDefault="008642B3" w:rsidP="00E117A1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1B4B4" w14:textId="77777777" w:rsidR="00B40BA4" w:rsidRDefault="00B40BA4">
      <w:r>
        <w:separator/>
      </w:r>
    </w:p>
  </w:endnote>
  <w:endnote w:type="continuationSeparator" w:id="0">
    <w:p w14:paraId="37CFC545" w14:textId="77777777" w:rsidR="00B40BA4" w:rsidRDefault="00B4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8D5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C04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E53B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36B44C" w14:textId="77777777" w:rsidR="000C1E6F" w:rsidRDefault="000C1E6F" w:rsidP="00E117A1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EE5E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90A2A" w14:textId="77777777" w:rsidR="00B40BA4" w:rsidRDefault="00B40BA4">
      <w:r>
        <w:separator/>
      </w:r>
    </w:p>
  </w:footnote>
  <w:footnote w:type="continuationSeparator" w:id="0">
    <w:p w14:paraId="2E2DF0A3" w14:textId="77777777" w:rsidR="00B40BA4" w:rsidRDefault="00B40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C95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610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C30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BA4"/>
    <w:rsid w:val="00005838"/>
    <w:rsid w:val="00022322"/>
    <w:rsid w:val="00042497"/>
    <w:rsid w:val="00045315"/>
    <w:rsid w:val="000C1E6F"/>
    <w:rsid w:val="000E4E56"/>
    <w:rsid w:val="001A1468"/>
    <w:rsid w:val="001B7815"/>
    <w:rsid w:val="002B1E4F"/>
    <w:rsid w:val="002B6761"/>
    <w:rsid w:val="003266FF"/>
    <w:rsid w:val="003445A0"/>
    <w:rsid w:val="003A0AFC"/>
    <w:rsid w:val="003D611C"/>
    <w:rsid w:val="00431C0B"/>
    <w:rsid w:val="00437CAD"/>
    <w:rsid w:val="004657DA"/>
    <w:rsid w:val="004B2665"/>
    <w:rsid w:val="004C20E3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4AF"/>
    <w:rsid w:val="007E2ACC"/>
    <w:rsid w:val="007E68C5"/>
    <w:rsid w:val="00832144"/>
    <w:rsid w:val="0085034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0BA4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820"/>
    <w:rsid w:val="00D8427E"/>
    <w:rsid w:val="00E117A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93350"/>
  <w15:chartTrackingRefBased/>
  <w15:docId w15:val="{D8573EB8-2735-4C75-B79C-16538DD9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C20E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241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Ewa Szlifińska</cp:lastModifiedBy>
  <cp:revision>5</cp:revision>
  <cp:lastPrinted>2021-05-17T12:49:00Z</cp:lastPrinted>
  <dcterms:created xsi:type="dcterms:W3CDTF">2021-05-21T06:33:00Z</dcterms:created>
  <dcterms:modified xsi:type="dcterms:W3CDTF">2021-06-07T08:58:00Z</dcterms:modified>
</cp:coreProperties>
</file>