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160960" w14:textId="77777777"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14:paraId="6A7286CF" w14:textId="77777777" w:rsidR="004D5ED6" w:rsidRDefault="004D5ED6" w:rsidP="004D5ED6">
      <w:pPr>
        <w:spacing w:after="0" w:line="480" w:lineRule="auto"/>
        <w:rPr>
          <w:b/>
        </w:rPr>
      </w:pPr>
    </w:p>
    <w:p w14:paraId="46AA925C" w14:textId="77777777"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AA7482" w:rsidRPr="00AA7482">
        <w:rPr>
          <w:b/>
        </w:rPr>
        <w:t>NZ/26/U/P/LW/2021</w:t>
      </w:r>
    </w:p>
    <w:p w14:paraId="18BDA120" w14:textId="77777777"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14:paraId="3DDB09F7" w14:textId="77777777"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14:paraId="171A0B32" w14:textId="77777777"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14:paraId="5D2C350F" w14:textId="77777777"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14:paraId="03FC6DA0" w14:textId="77777777"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14:paraId="06063931" w14:textId="77777777"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14:paraId="37CCCAC4" w14:textId="77777777"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14:paraId="468BA35C" w14:textId="77777777"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14:paraId="7606D84F" w14:textId="77777777"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7FA5515F" w14:textId="77777777"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042FA153" w14:textId="77777777"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14:paraId="324CB1B7" w14:textId="77777777"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14:paraId="434A74AD" w14:textId="77777777"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14:paraId="1A6AD75C" w14:textId="77777777"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14:paraId="0FD494FB" w14:textId="77777777"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14:paraId="69640945" w14:textId="1907E721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415EA7">
        <w:rPr>
          <w:rFonts w:ascii="Arial Narrow" w:hAnsi="Arial Narrow"/>
          <w:sz w:val="21"/>
          <w:szCs w:val="21"/>
        </w:rPr>
        <w:t xml:space="preserve">składane na podstawie art. </w:t>
      </w:r>
      <w:r w:rsidR="00DA1C09">
        <w:rPr>
          <w:rFonts w:ascii="Arial Narrow" w:hAnsi="Arial Narrow"/>
          <w:sz w:val="21"/>
          <w:szCs w:val="21"/>
        </w:rPr>
        <w:t>125 ust. 1 ustawy z dnia 11 września 2019</w:t>
      </w:r>
      <w:r w:rsidRPr="00415EA7">
        <w:rPr>
          <w:rFonts w:ascii="Arial Narrow" w:hAnsi="Arial Narrow"/>
          <w:sz w:val="21"/>
          <w:szCs w:val="21"/>
        </w:rPr>
        <w:t xml:space="preserve"> r.  Pr</w:t>
      </w:r>
      <w:r w:rsidR="004D31F5">
        <w:rPr>
          <w:rFonts w:ascii="Arial Narrow" w:hAnsi="Arial Narrow"/>
          <w:sz w:val="21"/>
          <w:szCs w:val="21"/>
        </w:rPr>
        <w:t>awo zamówień publicznych (</w:t>
      </w:r>
      <w:proofErr w:type="spellStart"/>
      <w:r w:rsidR="00DA1C09">
        <w:t>T.j</w:t>
      </w:r>
      <w:proofErr w:type="spellEnd"/>
      <w:r w:rsidR="00DA1C09">
        <w:t>. Dz. U. z 2019 r. poz. 2</w:t>
      </w:r>
      <w:r w:rsidR="00601520">
        <w:t>0</w:t>
      </w:r>
      <w:r w:rsidR="00DA1C09">
        <w:t xml:space="preserve">19 </w:t>
      </w:r>
      <w:r w:rsidR="00BC5286">
        <w:t>ze zm.</w:t>
      </w:r>
      <w:r w:rsidR="00033443">
        <w:rPr>
          <w:rFonts w:ascii="Arial Narrow" w:hAnsi="Arial Narrow"/>
          <w:sz w:val="21"/>
          <w:szCs w:val="21"/>
        </w:rPr>
        <w:t xml:space="preserve">) </w:t>
      </w:r>
      <w:r w:rsidRPr="00415EA7">
        <w:rPr>
          <w:rFonts w:ascii="Arial Narrow" w:hAnsi="Arial Narrow"/>
          <w:sz w:val="21"/>
          <w:szCs w:val="21"/>
        </w:rPr>
        <w:t xml:space="preserve"> dotyczące:</w:t>
      </w:r>
    </w:p>
    <w:p w14:paraId="3DC47CB9" w14:textId="77777777"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14:paraId="35F1AB2F" w14:textId="77777777"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14:paraId="13410C15" w14:textId="77777777"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14:paraId="41794B95" w14:textId="77777777"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AA7482" w:rsidRPr="00AA7482">
        <w:rPr>
          <w:rFonts w:ascii="Arial Narrow" w:hAnsi="Arial Narrow"/>
          <w:b/>
        </w:rPr>
        <w:t>Usługa termicznej utylizacji odpadów pochodzących z działalności medycznej</w:t>
      </w:r>
      <w:r w:rsidRPr="00033443">
        <w:rPr>
          <w:rFonts w:ascii="Arial Narrow" w:hAnsi="Arial Narrow"/>
        </w:rPr>
        <w:t>,</w:t>
      </w:r>
    </w:p>
    <w:p w14:paraId="655577AE" w14:textId="77777777"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14:paraId="1ADD4546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14:paraId="35B759F5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14:paraId="5602E970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14:paraId="48C25AEF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14:paraId="63275638" w14:textId="77777777"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14:paraId="7723828C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14:paraId="28543DC1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14:paraId="42D1E98F" w14:textId="77777777"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14:paraId="09F9E1A1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lastRenderedPageBreak/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14:paraId="52518653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zachodzą w stosunku do mnie podstawy wykluczenia z postępowania na podstawie art. ………………………………………………………………………………………………………………………………. ustawy </w:t>
      </w:r>
      <w:proofErr w:type="spellStart"/>
      <w:r w:rsidRPr="00033443">
        <w:rPr>
          <w:rFonts w:ascii="Arial Narrow" w:hAnsi="Arial Narrow" w:cs="Tahoma"/>
          <w:iCs/>
        </w:rPr>
        <w:t>Pzp</w:t>
      </w:r>
      <w:proofErr w:type="spellEnd"/>
    </w:p>
    <w:p w14:paraId="1C9AF7C5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14:paraId="001FFD56" w14:textId="77777777"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14:paraId="66468BA1" w14:textId="77777777"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14:paraId="3B6792F4" w14:textId="77777777"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14:paraId="0F7D7F59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5C8B319A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14:paraId="62FACA98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4A3B0767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14:paraId="5597E09F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14:paraId="3E91044F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14:paraId="5C5F2EA7" w14:textId="77777777"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14:paraId="4A8DA258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podmiotu/ów: …………………………………………………………… ..…………………………………………………………………………………………………………..</w:t>
      </w:r>
    </w:p>
    <w:p w14:paraId="3699F677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14:paraId="4B910DAB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14:paraId="16C63C2E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14:paraId="4DFF6922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5A710E93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14:paraId="3E48F358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0FAC5DEC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14:paraId="629BF03D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14:paraId="135C3545" w14:textId="77777777"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14:paraId="53745B20" w14:textId="77777777"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14:paraId="31D8CA45" w14:textId="77777777"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</w:t>
      </w:r>
      <w:proofErr w:type="spellStart"/>
      <w:r w:rsidRPr="00415EA7">
        <w:rPr>
          <w:rFonts w:ascii="Arial Narrow" w:hAnsi="Arial Narrow"/>
        </w:rPr>
        <w:t>tów</w:t>
      </w:r>
      <w:proofErr w:type="spellEnd"/>
      <w:r w:rsidRPr="00415EA7">
        <w:rPr>
          <w:rFonts w:ascii="Arial Narrow" w:hAnsi="Arial Narrow"/>
        </w:rPr>
        <w:t>, na którego/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zasoby powołuję się w niniejszym postępowaniu, tj.: …………………………………………………………</w:t>
      </w:r>
    </w:p>
    <w:p w14:paraId="64D48544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415EA7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415EA7">
        <w:rPr>
          <w:rFonts w:ascii="Arial Narrow" w:hAnsi="Arial Narrow" w:cs="Arial"/>
          <w:i/>
          <w:sz w:val="16"/>
          <w:szCs w:val="16"/>
        </w:rPr>
        <w:t>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14:paraId="4809777D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2E39E4EE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14:paraId="7E105539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53A278F2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14:paraId="1B06C4E4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lastRenderedPageBreak/>
        <w:t>(podpis)</w:t>
      </w:r>
    </w:p>
    <w:p w14:paraId="6DBC24A9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14:paraId="65D74C52" w14:textId="77777777"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14:paraId="0F97D968" w14:textId="77777777"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</w:t>
      </w:r>
      <w:proofErr w:type="spellStart"/>
      <w:r w:rsidRPr="00415EA7">
        <w:rPr>
          <w:rFonts w:ascii="Arial Narrow" w:hAnsi="Arial Narrow"/>
        </w:rPr>
        <w:t>tów</w:t>
      </w:r>
      <w:proofErr w:type="spellEnd"/>
      <w:r w:rsidRPr="00415EA7">
        <w:rPr>
          <w:rFonts w:ascii="Arial Narrow" w:hAnsi="Arial Narrow"/>
        </w:rPr>
        <w:t>, będącego/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podwykonawcą/</w:t>
      </w:r>
      <w:proofErr w:type="spellStart"/>
      <w:r w:rsidRPr="00415EA7">
        <w:rPr>
          <w:rFonts w:ascii="Arial Narrow" w:hAnsi="Arial Narrow"/>
        </w:rPr>
        <w:t>ami</w:t>
      </w:r>
      <w:proofErr w:type="spellEnd"/>
      <w:r w:rsidRPr="00415EA7">
        <w:rPr>
          <w:rFonts w:ascii="Arial Narrow" w:hAnsi="Arial Narrow"/>
        </w:rPr>
        <w:t>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415EA7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415EA7">
        <w:rPr>
          <w:rFonts w:ascii="Arial Narrow" w:hAnsi="Arial Narrow" w:cs="Arial"/>
          <w:i/>
          <w:sz w:val="16"/>
          <w:szCs w:val="16"/>
        </w:rPr>
        <w:t>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14:paraId="4F7C28AC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693129AB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14:paraId="1E188780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2E12EF13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14:paraId="276A80DF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14:paraId="3BDEC41A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14:paraId="6C15F228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14:paraId="20F7EB22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14:paraId="620441E7" w14:textId="77777777"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14:paraId="586130DB" w14:textId="77777777"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39C17A7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36443032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14:paraId="70F9AF6D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35CBCA74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14:paraId="6622A6AB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14:paraId="5A60E8DA" w14:textId="77777777"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14:paraId="52D1E144" w14:textId="77777777"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21F314" w14:textId="77777777" w:rsidR="00CC049C" w:rsidRDefault="00CC049C" w:rsidP="0038231F">
      <w:pPr>
        <w:spacing w:after="0" w:line="240" w:lineRule="auto"/>
      </w:pPr>
      <w:r>
        <w:separator/>
      </w:r>
    </w:p>
  </w:endnote>
  <w:endnote w:type="continuationSeparator" w:id="0">
    <w:p w14:paraId="03742763" w14:textId="77777777" w:rsidR="00CC049C" w:rsidRDefault="00CC049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4D0947" w14:textId="77777777" w:rsidR="00AA7482" w:rsidRDefault="00AA748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BE03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E1C2B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E1C2B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14:paraId="38461FA9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DFF991" w14:textId="77777777" w:rsidR="00AA7482" w:rsidRDefault="00AA748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BBC106" w14:textId="77777777" w:rsidR="00CC049C" w:rsidRDefault="00CC049C" w:rsidP="0038231F">
      <w:pPr>
        <w:spacing w:after="0" w:line="240" w:lineRule="auto"/>
      </w:pPr>
      <w:r>
        <w:separator/>
      </w:r>
    </w:p>
  </w:footnote>
  <w:footnote w:type="continuationSeparator" w:id="0">
    <w:p w14:paraId="415CDB86" w14:textId="77777777" w:rsidR="00CC049C" w:rsidRDefault="00CC049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1726F" w14:textId="77777777" w:rsidR="00AA7482" w:rsidRDefault="00AA748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25D451" w14:textId="77777777" w:rsidR="00AA7482" w:rsidRDefault="00AA748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A235D8" w14:textId="77777777" w:rsidR="00AA7482" w:rsidRDefault="00AA748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049C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601520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A7482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C014B5"/>
    <w:rsid w:val="00C113BF"/>
    <w:rsid w:val="00C4103F"/>
    <w:rsid w:val="00C47661"/>
    <w:rsid w:val="00C57DEB"/>
    <w:rsid w:val="00C737A7"/>
    <w:rsid w:val="00C81012"/>
    <w:rsid w:val="00CC049C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A174D89"/>
  <w15:docId w15:val="{D5A586A7-9D8E-47B7-9BCF-BBF9D3C30A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5C2056-3439-453F-A858-CC58A0FAF3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591</Words>
  <Characters>3549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cp:lastModifiedBy>szp</cp:lastModifiedBy>
  <cp:revision>3</cp:revision>
  <cp:lastPrinted>2016-07-26T10:32:00Z</cp:lastPrinted>
  <dcterms:created xsi:type="dcterms:W3CDTF">2021-05-17T11:25:00Z</dcterms:created>
  <dcterms:modified xsi:type="dcterms:W3CDTF">2021-05-25T11:14:00Z</dcterms:modified>
</cp:coreProperties>
</file>