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07B4F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E4626" w:rsidRPr="006E4626">
        <w:rPr>
          <w:b/>
          <w:sz w:val="22"/>
          <w:szCs w:val="22"/>
        </w:rPr>
        <w:t>ZP.271.2.2021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4626" w:rsidRPr="00110593" w:rsidTr="00B629AE">
        <w:tc>
          <w:tcPr>
            <w:tcW w:w="9104" w:type="dxa"/>
            <w:shd w:val="clear" w:color="auto" w:fill="D9D9D9"/>
          </w:tcPr>
          <w:p w:rsidR="006E4626" w:rsidRPr="00110593" w:rsidRDefault="006E4626" w:rsidP="00B629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E4626" w:rsidRPr="00110593" w:rsidRDefault="006E4626" w:rsidP="00B629A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E4626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E4626" w:rsidRPr="0043102D" w:rsidRDefault="006E4626" w:rsidP="00B629A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E4626" w:rsidRPr="00110593" w:rsidRDefault="006E4626" w:rsidP="00B629A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E462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E4626">
        <w:rPr>
          <w:b/>
          <w:sz w:val="22"/>
          <w:szCs w:val="22"/>
        </w:rPr>
        <w:t>Usługa dowozu i odwozu do Dziennego Domu Senior+ w Woli Drwińskiej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>Wykonawca</w:t>
      </w:r>
      <w:bookmarkStart w:id="0" w:name="_GoBack"/>
      <w:bookmarkEnd w:id="0"/>
      <w:r>
        <w:rPr>
          <w:iCs/>
          <w:sz w:val="22"/>
          <w:szCs w:val="22"/>
        </w:rPr>
        <w:t xml:space="preserve">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5B0" w:rsidRDefault="00DF35B0">
      <w:r>
        <w:separator/>
      </w:r>
    </w:p>
  </w:endnote>
  <w:endnote w:type="continuationSeparator" w:id="0">
    <w:p w:rsidR="00DF35B0" w:rsidRDefault="00DF3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626" w:rsidRDefault="006E46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5B0" w:rsidRDefault="00DF35B0">
      <w:r>
        <w:separator/>
      </w:r>
    </w:p>
  </w:footnote>
  <w:footnote w:type="continuationSeparator" w:id="0">
    <w:p w:rsidR="00DF35B0" w:rsidRDefault="00DF35B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626" w:rsidRDefault="006E4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B4F" w:rsidRDefault="00207B4F" w:rsidP="00207B4F">
    <w:pPr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415.2pt;height:33pt;visibility:visible;mso-wrap-style:square">
          <v:imagedata r:id="rId1" o:title=""/>
        </v:shape>
      </w:pict>
    </w:r>
  </w:p>
  <w:p w:rsidR="006E4626" w:rsidRDefault="006E4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626" w:rsidRDefault="006E46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5B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07B4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4626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5B0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9B2037"/>
  <w15:chartTrackingRefBased/>
  <w15:docId w15:val="{36D88A3C-C758-432A-9291-D8266EC4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11D97-1CE1-4436-A936-E0ACC151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2021-05-19T11:59:00Z</dcterms:created>
  <dcterms:modified xsi:type="dcterms:W3CDTF">2021-05-19T11:59:00Z</dcterms:modified>
</cp:coreProperties>
</file>