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46BA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D5D56" w:rsidRPr="00ED5D56">
        <w:rPr>
          <w:b/>
        </w:rPr>
        <w:t>CRZP/58/2021/AZP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1C5EAA" w:rsidRDefault="00316F7C" w:rsidP="001C5EAA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D5D56" w:rsidRPr="004A5DB6" w:rsidTr="00250D36">
        <w:tc>
          <w:tcPr>
            <w:tcW w:w="9212" w:type="dxa"/>
            <w:shd w:val="clear" w:color="auto" w:fill="auto"/>
          </w:tcPr>
          <w:p w:rsidR="00ED5D56" w:rsidRPr="004A5DB6" w:rsidRDefault="00ED5D56" w:rsidP="00250D3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D5D56" w:rsidRPr="004A5DB6" w:rsidRDefault="00ED5D56" w:rsidP="00250D3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D5D56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D5D56" w:rsidRPr="004A5DB6" w:rsidRDefault="00ED5D56" w:rsidP="00250D3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D5D56" w:rsidRPr="004A5DB6" w:rsidRDefault="00ED5D56" w:rsidP="00250D3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D5D56" w:rsidRPr="004A5DB6" w:rsidRDefault="00ED5D56" w:rsidP="00250D3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D5D56" w:rsidRPr="00ED5D5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D5D56" w:rsidP="005434B3">
      <w:pPr>
        <w:spacing w:after="240" w:line="276" w:lineRule="auto"/>
        <w:jc w:val="center"/>
      </w:pPr>
      <w:r w:rsidRPr="00ED5D56">
        <w:rPr>
          <w:b/>
        </w:rPr>
        <w:t>Szkolenia dla doktorantów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1C5EAA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E1FF4" w:rsidRDefault="004F23F7" w:rsidP="000857C0">
      <w:pPr>
        <w:spacing w:after="120" w:line="276" w:lineRule="auto"/>
        <w:jc w:val="both"/>
      </w:pPr>
      <w:r w:rsidRPr="003E1FF4">
        <w:t>Oświadczam,</w:t>
      </w:r>
      <w:r w:rsidR="00313417" w:rsidRPr="003E1FF4">
        <w:t xml:space="preserve"> że spełniam</w:t>
      </w:r>
      <w:r w:rsidR="004541F9" w:rsidRPr="003E1FF4">
        <w:t>, określone przez Zamawiającego,</w:t>
      </w:r>
      <w:r w:rsidR="00313417" w:rsidRPr="003E1FF4">
        <w:t xml:space="preserve"> warunki udziału </w:t>
      </w:r>
      <w:r w:rsidR="004541F9" w:rsidRPr="003E1FF4">
        <w:t>w postępowaniu: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072"/>
      </w:tblGrid>
      <w:tr w:rsidR="00D2702A" w:rsidRPr="003E1FF4" w:rsidTr="001C5EA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E1FF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E1FF4">
              <w:rPr>
                <w:b/>
              </w:rPr>
              <w:lastRenderedPageBreak/>
              <w:t>Lp.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E1FF4" w:rsidRDefault="00D2702A" w:rsidP="00D2702A">
            <w:pPr>
              <w:spacing w:before="60" w:after="120"/>
            </w:pPr>
            <w:r w:rsidRPr="003E1FF4">
              <w:rPr>
                <w:b/>
              </w:rPr>
              <w:t>Warunki udziału w postępowaniu</w:t>
            </w:r>
          </w:p>
        </w:tc>
      </w:tr>
      <w:tr w:rsidR="00D2702A" w:rsidRPr="003E1FF4" w:rsidTr="001C5EA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E1FF4" w:rsidRDefault="003E1FF4" w:rsidP="003E1FF4">
            <w:pPr>
              <w:spacing w:before="60" w:after="120"/>
              <w:jc w:val="center"/>
            </w:pPr>
            <w:r w:rsidRPr="003E1FF4"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AA" w:rsidRDefault="001C5EAA" w:rsidP="001C5EAA">
            <w:pPr>
              <w:spacing w:before="60" w:after="120"/>
              <w:jc w:val="both"/>
              <w:rPr>
                <w:b/>
                <w:bCs/>
                <w:sz w:val="24"/>
                <w:szCs w:val="24"/>
                <w:lang w:eastAsia="pl-PL"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1C5EAA" w:rsidRDefault="001C5EAA" w:rsidP="001C5EAA">
            <w:pPr>
              <w:spacing w:before="60" w:after="120"/>
              <w:jc w:val="both"/>
            </w:pPr>
            <w: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C5EAA" w:rsidRDefault="001C5EAA" w:rsidP="001C5EAA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Warunki dla zadania 1 :</w:t>
            </w:r>
          </w:p>
          <w:p w:rsidR="001C5EAA" w:rsidRDefault="001C5EAA" w:rsidP="001C5EAA">
            <w:pPr>
              <w:spacing w:before="60" w:after="120"/>
              <w:jc w:val="both"/>
            </w:pPr>
            <w:r>
              <w:t xml:space="preserve">Osoba skierowana do realizacji zamówienia winna posiadać tytuł naukowy profesora zwyczajnego oraz co najmniej 10-letnie doświadczenie w prowadzeniu zajęć dydaktycznych, kursów i szkoleń związanych z metodologią badań i formułowaniem hipotez w naukach społecznych. </w:t>
            </w:r>
          </w:p>
          <w:p w:rsidR="001C5EAA" w:rsidRDefault="001C5EAA" w:rsidP="001C5EAA">
            <w:pPr>
              <w:spacing w:before="60" w:after="120"/>
              <w:jc w:val="both"/>
            </w:pPr>
            <w:r>
              <w:t>O udzielenie zamówienia mogą ubiegać się Wykonawcy, którzy posiadają doświadczenie w prowadzeniu co najmniej 5 szkoleń zbieżnych tematycznie z tym którego ogłoszenie dotyczy dla minimum 5 osób każde, w okresie ostatnich trzech lat przed upływem terminu składania ofert, a jeżeli okres prowadzenia działalności jest krótszy to w tym okresie.</w:t>
            </w:r>
          </w:p>
          <w:p w:rsidR="001C5EAA" w:rsidRDefault="001C5EAA" w:rsidP="001C5EAA">
            <w:pPr>
              <w:spacing w:before="60" w:after="120"/>
              <w:jc w:val="both"/>
            </w:pPr>
            <w:r>
              <w:t xml:space="preserve">Osoba prowadząca szkolenie musi posiadać dorobek naukowy w dyscyplinie Nauk o Zarządzaniu i Jakości, opublikowany nie dawniej niż w 2020 roku </w:t>
            </w:r>
            <w:r>
              <w:br/>
              <w:t>w ilości przynajmniej 2 artykułów naukowych</w:t>
            </w:r>
          </w:p>
          <w:p w:rsidR="001C5EAA" w:rsidRDefault="001C5EAA" w:rsidP="001C5EAA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Warunki dla zadania 2 :</w:t>
            </w:r>
          </w:p>
          <w:p w:rsidR="001C5EAA" w:rsidRDefault="001C5EAA" w:rsidP="001C5EAA">
            <w:pPr>
              <w:spacing w:before="60" w:after="120"/>
              <w:jc w:val="both"/>
            </w:pPr>
            <w:r>
              <w:t xml:space="preserve">Osoba skierowana do realizacji zamówienia winna posiadać tytuł naukowy profesora zwyczajnego nie krócej niż 3 lata i co najmniej 10-letnie doświadczenie w prowadzeniu zajęć dydaktycznych, kursów i szkoleń związanych z metodologią badań i formułowaniem hipotez w naukach społecznych. </w:t>
            </w:r>
          </w:p>
          <w:p w:rsidR="001C5EAA" w:rsidRDefault="001C5EAA" w:rsidP="001C5EAA">
            <w:pPr>
              <w:spacing w:before="60" w:after="120"/>
              <w:jc w:val="both"/>
            </w:pPr>
            <w:r>
              <w:t xml:space="preserve">O udzielenie zamówienia mogą ubiegać się Wykonawcy, którzy posiadają doświadczenie w prowadzeniu co najmniej 5 szkoleń zbieżnych tematycznie </w:t>
            </w:r>
            <w:r>
              <w:br/>
              <w:t xml:space="preserve">z tym którego ogłoszenie dotyczy dla minimum 5 osób każde, w okresie ostatnich trzech lat przed upływem terminu składania ofert, a jeżeli okres prowadzenia działalności jest krótszy to w tym okresie. </w:t>
            </w:r>
          </w:p>
          <w:p w:rsidR="001C5EAA" w:rsidRDefault="001C5EAA" w:rsidP="001C5EAA">
            <w:pPr>
              <w:spacing w:before="60" w:after="120"/>
              <w:jc w:val="both"/>
            </w:pPr>
            <w:r>
              <w:t>Osoba prowadząca szkolenie musi posiadać indeks Hirscha powyżej 9.</w:t>
            </w:r>
          </w:p>
          <w:p w:rsidR="00D2702A" w:rsidRPr="003E1FF4" w:rsidRDefault="001C5EAA" w:rsidP="00D2702A">
            <w:pPr>
              <w:spacing w:before="60" w:after="120"/>
              <w:jc w:val="both"/>
            </w:pPr>
            <w:r>
              <w:t xml:space="preserve">Osoba prowadząca szkolenie musi posiadać dorobek naukowy w dyscyplinie Nauk o Zarządzaniu i Jakości, opublikowany nie dawniej niż w 2020 roku </w:t>
            </w:r>
            <w:r>
              <w:br/>
              <w:t>w ilości przynajmniej 5 artykułów naukowych.</w:t>
            </w:r>
          </w:p>
        </w:tc>
      </w:tr>
    </w:tbl>
    <w:p w:rsidR="00D2702A" w:rsidRPr="003E1FF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E1FF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E1FF4">
        <w:rPr>
          <w:sz w:val="20"/>
          <w:szCs w:val="20"/>
        </w:rPr>
        <w:t xml:space="preserve">…………….……. </w:t>
      </w:r>
      <w:r w:rsidRPr="003E1FF4">
        <w:rPr>
          <w:i/>
          <w:sz w:val="16"/>
          <w:szCs w:val="16"/>
        </w:rPr>
        <w:t>(miejscowość),</w:t>
      </w:r>
      <w:r w:rsidRPr="003E1FF4">
        <w:rPr>
          <w:i/>
          <w:sz w:val="18"/>
          <w:szCs w:val="18"/>
        </w:rPr>
        <w:t xml:space="preserve"> </w:t>
      </w:r>
      <w:r w:rsidRPr="003E1FF4">
        <w:rPr>
          <w:sz w:val="20"/>
          <w:szCs w:val="20"/>
        </w:rPr>
        <w:t xml:space="preserve">dnia ………….……. r. </w:t>
      </w:r>
    </w:p>
    <w:p w:rsidR="00025C8D" w:rsidRPr="003E1FF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E1FF4">
        <w:rPr>
          <w:sz w:val="20"/>
          <w:szCs w:val="20"/>
        </w:rPr>
        <w:tab/>
      </w:r>
      <w:r w:rsidRPr="003E1FF4">
        <w:rPr>
          <w:sz w:val="20"/>
          <w:szCs w:val="20"/>
        </w:rPr>
        <w:tab/>
      </w:r>
      <w:r w:rsidRPr="003E1FF4">
        <w:rPr>
          <w:sz w:val="20"/>
          <w:szCs w:val="20"/>
        </w:rPr>
        <w:tab/>
      </w:r>
      <w:r w:rsidRPr="003E1FF4">
        <w:rPr>
          <w:sz w:val="20"/>
          <w:szCs w:val="20"/>
        </w:rPr>
        <w:tab/>
      </w:r>
      <w:r w:rsidRPr="003E1FF4">
        <w:rPr>
          <w:sz w:val="20"/>
          <w:szCs w:val="20"/>
        </w:rPr>
        <w:tab/>
      </w:r>
      <w:r w:rsidRPr="003E1FF4">
        <w:rPr>
          <w:sz w:val="20"/>
          <w:szCs w:val="20"/>
        </w:rPr>
        <w:tab/>
      </w:r>
      <w:r w:rsidRPr="003E1FF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E1FF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bookmarkStart w:id="0" w:name="_GoBack"/>
      <w:bookmarkEnd w:id="0"/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3BF" w:rsidRDefault="00CF43BF" w:rsidP="0038231F">
      <w:pPr>
        <w:spacing w:after="0" w:line="240" w:lineRule="auto"/>
      </w:pPr>
      <w:r>
        <w:separator/>
      </w:r>
    </w:p>
  </w:endnote>
  <w:endnote w:type="continuationSeparator" w:id="0">
    <w:p w:rsidR="00CF43BF" w:rsidRDefault="00CF43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D56" w:rsidRDefault="00ED5D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D56" w:rsidRDefault="00ED5D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3BF" w:rsidRDefault="00CF43BF" w:rsidP="0038231F">
      <w:pPr>
        <w:spacing w:after="0" w:line="240" w:lineRule="auto"/>
      </w:pPr>
      <w:r>
        <w:separator/>
      </w:r>
    </w:p>
  </w:footnote>
  <w:footnote w:type="continuationSeparator" w:id="0">
    <w:p w:rsidR="00CF43BF" w:rsidRDefault="00CF43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D56" w:rsidRDefault="00ED5D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D56" w:rsidRDefault="00ED5D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D56" w:rsidRDefault="00ED5D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3B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5EAA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E1FF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6BA5"/>
    <w:rsid w:val="00C57DEB"/>
    <w:rsid w:val="00C737A7"/>
    <w:rsid w:val="00C81012"/>
    <w:rsid w:val="00C909B9"/>
    <w:rsid w:val="00CD0851"/>
    <w:rsid w:val="00CF43BF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5D56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82D213E"/>
  <w15:chartTrackingRefBased/>
  <w15:docId w15:val="{18D34E5D-6396-4F36-97D0-2C635BF32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49EA7-0D39-4BD3-A6C2-B6778E2FA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551</Words>
  <Characters>3308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2021-05-19T06:25:00Z</cp:lastPrinted>
  <dcterms:created xsi:type="dcterms:W3CDTF">2021-05-20T06:41:00Z</dcterms:created>
  <dcterms:modified xsi:type="dcterms:W3CDTF">2021-05-20T06:41:00Z</dcterms:modified>
</cp:coreProperties>
</file>