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BAACB" w14:textId="55EEC394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4157A">
        <w:rPr>
          <w:b/>
          <w:i w:val="0"/>
        </w:rPr>
        <w:t>7</w:t>
      </w:r>
    </w:p>
    <w:p w14:paraId="13041E4B" w14:textId="59D93306" w:rsidR="00025386" w:rsidRDefault="00214973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2BF455E" wp14:editId="571BA015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A853C2" w14:textId="77777777" w:rsidR="00025386" w:rsidRDefault="00025386" w:rsidP="00025386"/>
                          <w:p w14:paraId="49A2281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CE81846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F81830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EC4AC8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1A73C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D88BD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7A465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EE98C7D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BF455E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79A853C2" w14:textId="77777777" w:rsidR="00025386" w:rsidRDefault="00025386" w:rsidP="00025386"/>
                    <w:p w14:paraId="49A2281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CE81846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EF81830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EC4AC8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1A73C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3D88BD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7A465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EE98C7D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200ACFFB" w14:textId="77777777" w:rsidR="00025386" w:rsidRPr="00025386" w:rsidRDefault="00025386" w:rsidP="00025386"/>
    <w:p w14:paraId="59D99484" w14:textId="77777777" w:rsidR="00025386" w:rsidRPr="00025386" w:rsidRDefault="00025386" w:rsidP="00025386"/>
    <w:p w14:paraId="0B237EF9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6BCAC2F6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5CA65386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73DF14C4" w14:textId="21CDBC7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57FCA" w:rsidRPr="00557FCA">
        <w:rPr>
          <w:rFonts w:ascii="Times New Roman" w:eastAsia="Times New Roman" w:hAnsi="Times New Roman"/>
          <w:b/>
          <w:sz w:val="24"/>
          <w:szCs w:val="20"/>
          <w:lang w:eastAsia="pl-PL"/>
        </w:rPr>
        <w:t>ZP.271.</w:t>
      </w:r>
      <w:r w:rsidR="00D00DF0">
        <w:rPr>
          <w:rFonts w:ascii="Times New Roman" w:eastAsia="Times New Roman" w:hAnsi="Times New Roman"/>
          <w:b/>
          <w:sz w:val="24"/>
          <w:szCs w:val="20"/>
          <w:lang w:eastAsia="pl-PL"/>
        </w:rPr>
        <w:t>14</w:t>
      </w:r>
      <w:r w:rsidR="00557FCA" w:rsidRPr="00557FCA">
        <w:rPr>
          <w:rFonts w:ascii="Times New Roman" w:eastAsia="Times New Roman" w:hAnsi="Times New Roman"/>
          <w:b/>
          <w:sz w:val="24"/>
          <w:szCs w:val="20"/>
          <w:lang w:eastAsia="pl-PL"/>
        </w:rPr>
        <w:t>.2021</w:t>
      </w:r>
    </w:p>
    <w:p w14:paraId="502CA248" w14:textId="77777777" w:rsidR="00025386" w:rsidRPr="00025386" w:rsidRDefault="00025386" w:rsidP="00025386"/>
    <w:p w14:paraId="5B5A8064" w14:textId="77777777" w:rsidR="00025386" w:rsidRDefault="00025386" w:rsidP="00025386"/>
    <w:p w14:paraId="39FC6D2C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23F4F998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0817F013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61B0B1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57FCA" w:rsidRPr="00557FCA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A1B8B18" w14:textId="51167E0A" w:rsidR="00A56A6F" w:rsidRDefault="00D00DF0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Modernizacja dróg gminnych na terenie Miasta i Gminy Niepołomice.</w:t>
      </w:r>
    </w:p>
    <w:p w14:paraId="66EE36D9" w14:textId="77777777" w:rsidR="00D00DF0" w:rsidRPr="00A56A6F" w:rsidRDefault="00D00DF0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DB3D1DC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7686E353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FCBD17A" w14:textId="77777777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39300592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02527A20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123C710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4987573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7DE95F2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12B1E3D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E33BBEA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71BCCADC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97E7D" w14:textId="77777777" w:rsidR="00595719" w:rsidRDefault="00595719" w:rsidP="00025386">
      <w:pPr>
        <w:spacing w:after="0" w:line="240" w:lineRule="auto"/>
      </w:pPr>
      <w:r>
        <w:separator/>
      </w:r>
    </w:p>
  </w:endnote>
  <w:endnote w:type="continuationSeparator" w:id="0">
    <w:p w14:paraId="070C198D" w14:textId="77777777" w:rsidR="00595719" w:rsidRDefault="005957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2C9A5" w14:textId="77777777" w:rsidR="00557FCA" w:rsidRDefault="00557F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B376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2B343" w14:textId="77777777" w:rsidR="00557FCA" w:rsidRDefault="00557F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51345" w14:textId="77777777" w:rsidR="00595719" w:rsidRDefault="00595719" w:rsidP="00025386">
      <w:pPr>
        <w:spacing w:after="0" w:line="240" w:lineRule="auto"/>
      </w:pPr>
      <w:r>
        <w:separator/>
      </w:r>
    </w:p>
  </w:footnote>
  <w:footnote w:type="continuationSeparator" w:id="0">
    <w:p w14:paraId="25AFE9B6" w14:textId="77777777" w:rsidR="00595719" w:rsidRDefault="005957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58F22" w14:textId="77777777" w:rsidR="00557FCA" w:rsidRDefault="00557F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57B95" w14:textId="77777777" w:rsidR="00557FCA" w:rsidRDefault="00557F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69700" w14:textId="77777777" w:rsidR="00557FCA" w:rsidRDefault="00557F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FCA"/>
    <w:rsid w:val="00024227"/>
    <w:rsid w:val="00025386"/>
    <w:rsid w:val="00090960"/>
    <w:rsid w:val="0014157A"/>
    <w:rsid w:val="001C2314"/>
    <w:rsid w:val="00214973"/>
    <w:rsid w:val="004202B7"/>
    <w:rsid w:val="004E0538"/>
    <w:rsid w:val="00557FCA"/>
    <w:rsid w:val="005624D8"/>
    <w:rsid w:val="00595719"/>
    <w:rsid w:val="007A69F8"/>
    <w:rsid w:val="00833E3D"/>
    <w:rsid w:val="008F2498"/>
    <w:rsid w:val="00A56A6F"/>
    <w:rsid w:val="00AE62F2"/>
    <w:rsid w:val="00C904C8"/>
    <w:rsid w:val="00CD751B"/>
    <w:rsid w:val="00D00DF0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6AEE797B"/>
  <w15:docId w15:val="{B2526103-403E-4A1D-AF3F-69CE1719B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227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Czesław Nowak</cp:lastModifiedBy>
  <cp:revision>2</cp:revision>
  <dcterms:created xsi:type="dcterms:W3CDTF">2021-05-14T06:14:00Z</dcterms:created>
  <dcterms:modified xsi:type="dcterms:W3CDTF">2021-05-14T06:14:00Z</dcterms:modified>
</cp:coreProperties>
</file>