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78D24" w14:textId="43E9496F" w:rsidR="00025386" w:rsidRPr="00BD5F94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BD5F94">
        <w:rPr>
          <w:b/>
          <w:i w:val="0"/>
          <w:sz w:val="22"/>
          <w:szCs w:val="22"/>
        </w:rPr>
        <w:t xml:space="preserve">Załącznik nr </w:t>
      </w:r>
      <w:r w:rsidR="00BD5F94" w:rsidRPr="00BD5F94">
        <w:rPr>
          <w:b/>
          <w:i w:val="0"/>
          <w:sz w:val="22"/>
          <w:szCs w:val="22"/>
        </w:rPr>
        <w:t>8</w:t>
      </w:r>
      <w:r w:rsidR="007666D6" w:rsidRPr="00BD5F94">
        <w:rPr>
          <w:b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3015E9FA" w14:textId="77777777" w:rsidTr="00AF7375">
        <w:tc>
          <w:tcPr>
            <w:tcW w:w="9104" w:type="dxa"/>
            <w:shd w:val="clear" w:color="auto" w:fill="auto"/>
          </w:tcPr>
          <w:p w14:paraId="49BE998F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3BDEC4B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52148" w:rsidRPr="00152148">
        <w:rPr>
          <w:rFonts w:ascii="Times New Roman" w:eastAsia="Times New Roman" w:hAnsi="Times New Roman"/>
          <w:b/>
          <w:lang w:eastAsia="pl-PL"/>
        </w:rPr>
        <w:t>ZP.271.14.2021</w:t>
      </w:r>
    </w:p>
    <w:p w14:paraId="381ED6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20D7F3C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AD6E68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57B38D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C8FD327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4A4827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162D0BE2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92DA6F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76BC8C5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020263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52148" w:rsidRPr="00152148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1225B1F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E0E6ED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BFA30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4DED4E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399AD8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9A3F70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2499F17" w14:textId="77777777" w:rsidR="00E27ABB" w:rsidRDefault="00152148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52148">
        <w:rPr>
          <w:rFonts w:ascii="Times New Roman" w:eastAsia="Times New Roman" w:hAnsi="Times New Roman"/>
          <w:b/>
          <w:lang w:eastAsia="pl-PL"/>
        </w:rPr>
        <w:t>Modernizacja dróg gminnych na terenie Miasta i Gminy Niepołomice.</w:t>
      </w:r>
    </w:p>
    <w:p w14:paraId="1D690861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61732E9A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ACFC11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F2F152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C4A45F1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0869F5D0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07D612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AC6282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F4BD34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AF4C0D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A9658C8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4D8F3B4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20A34C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C96AD67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B87015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54C286C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9B174" w14:textId="77777777" w:rsidR="003E1C5F" w:rsidRDefault="003E1C5F" w:rsidP="00025386">
      <w:pPr>
        <w:spacing w:after="0" w:line="240" w:lineRule="auto"/>
      </w:pPr>
      <w:r>
        <w:separator/>
      </w:r>
    </w:p>
  </w:endnote>
  <w:endnote w:type="continuationSeparator" w:id="0">
    <w:p w14:paraId="7D27EA66" w14:textId="77777777" w:rsidR="003E1C5F" w:rsidRDefault="003E1C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31423" w14:textId="77777777" w:rsidR="00152148" w:rsidRDefault="001521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106B" w14:textId="77777777" w:rsidR="00025386" w:rsidRPr="00544C06" w:rsidRDefault="00025386" w:rsidP="00544C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59D06" w14:textId="77777777" w:rsidR="00152148" w:rsidRDefault="001521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CEDE0" w14:textId="77777777" w:rsidR="003E1C5F" w:rsidRDefault="003E1C5F" w:rsidP="00025386">
      <w:pPr>
        <w:spacing w:after="0" w:line="240" w:lineRule="auto"/>
      </w:pPr>
      <w:r>
        <w:separator/>
      </w:r>
    </w:p>
  </w:footnote>
  <w:footnote w:type="continuationSeparator" w:id="0">
    <w:p w14:paraId="3A1E682E" w14:textId="77777777" w:rsidR="003E1C5F" w:rsidRDefault="003E1C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9D96" w14:textId="77777777" w:rsidR="00152148" w:rsidRDefault="00152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8DA7" w14:textId="77777777" w:rsidR="00152148" w:rsidRDefault="00152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C751D" w14:textId="77777777" w:rsidR="00152148" w:rsidRDefault="00152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C5F"/>
    <w:rsid w:val="00025386"/>
    <w:rsid w:val="000423B9"/>
    <w:rsid w:val="00084786"/>
    <w:rsid w:val="00152148"/>
    <w:rsid w:val="0016158F"/>
    <w:rsid w:val="001C2314"/>
    <w:rsid w:val="00213980"/>
    <w:rsid w:val="003E1C5F"/>
    <w:rsid w:val="004374F2"/>
    <w:rsid w:val="00460705"/>
    <w:rsid w:val="00485239"/>
    <w:rsid w:val="004E27D7"/>
    <w:rsid w:val="00544C06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D5F94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80B113"/>
  <w15:chartTrackingRefBased/>
  <w15:docId w15:val="{950431DE-4EB4-4E51-9A27-C99B6881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2021-05-14T06:14:00Z</dcterms:created>
  <dcterms:modified xsi:type="dcterms:W3CDTF">2021-05-14T06:14:00Z</dcterms:modified>
</cp:coreProperties>
</file>