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E9B7E" w14:textId="5DE14B80" w:rsidR="006676AE" w:rsidRPr="00AC7B40" w:rsidRDefault="006676AE" w:rsidP="006676AE">
      <w:pPr>
        <w:pStyle w:val="Nagwek4"/>
        <w:rPr>
          <w:b/>
          <w:i w:val="0"/>
          <w:sz w:val="22"/>
          <w:szCs w:val="22"/>
        </w:rPr>
      </w:pPr>
      <w:r w:rsidRPr="00AC7B40">
        <w:rPr>
          <w:b/>
          <w:i w:val="0"/>
          <w:sz w:val="22"/>
          <w:szCs w:val="22"/>
        </w:rPr>
        <w:t xml:space="preserve">Załącznik nr </w:t>
      </w:r>
      <w:r w:rsidR="00AC7B40" w:rsidRPr="00AC7B40">
        <w:rPr>
          <w:b/>
          <w:i w:val="0"/>
          <w:sz w:val="22"/>
          <w:szCs w:val="22"/>
        </w:rPr>
        <w:t>2</w:t>
      </w:r>
      <w:r w:rsidR="00B36ABD" w:rsidRPr="00AC7B40">
        <w:rPr>
          <w:b/>
          <w:i w:val="0"/>
          <w:sz w:val="22"/>
          <w:szCs w:val="22"/>
        </w:rPr>
        <w:t xml:space="preserve"> do SWZ</w:t>
      </w:r>
    </w:p>
    <w:p w14:paraId="6A502104" w14:textId="77777777" w:rsidR="005103B9" w:rsidRDefault="005103B9" w:rsidP="005103B9">
      <w:pPr>
        <w:spacing w:after="0" w:line="480" w:lineRule="auto"/>
        <w:rPr>
          <w:b/>
        </w:rPr>
      </w:pPr>
    </w:p>
    <w:p w14:paraId="1F0F7431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35C71" w:rsidRPr="00135C71">
        <w:rPr>
          <w:rFonts w:ascii="Times New Roman" w:hAnsi="Times New Roman"/>
          <w:b/>
        </w:rPr>
        <w:t>ZP.271.14.2021</w:t>
      </w:r>
    </w:p>
    <w:p w14:paraId="2EE93832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41D9913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5C71" w:rsidRPr="00135C71">
        <w:rPr>
          <w:sz w:val="22"/>
          <w:szCs w:val="22"/>
        </w:rPr>
        <w:t>GMINA NIEPOŁOMICE</w:t>
      </w:r>
    </w:p>
    <w:p w14:paraId="3E864F9C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5C71" w:rsidRPr="00135C71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135C71" w:rsidRPr="00135C71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41A8E81E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5C71" w:rsidRPr="00135C71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135C71" w:rsidRPr="00135C71">
        <w:rPr>
          <w:sz w:val="22"/>
          <w:szCs w:val="22"/>
        </w:rPr>
        <w:t>Niepołomice</w:t>
      </w:r>
    </w:p>
    <w:p w14:paraId="07DD959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ABFF79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18AA890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F715915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A733A06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1859EEC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E2E73AF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7190A5E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6AF9F06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A749214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35C71" w:rsidRPr="00110593" w14:paraId="5324632F" w14:textId="77777777" w:rsidTr="00407C87">
        <w:tc>
          <w:tcPr>
            <w:tcW w:w="9212" w:type="dxa"/>
            <w:shd w:val="clear" w:color="auto" w:fill="D9D9D9"/>
          </w:tcPr>
          <w:p w14:paraId="7514EE7E" w14:textId="77777777" w:rsidR="00135C71" w:rsidRPr="00110593" w:rsidRDefault="00135C71" w:rsidP="00407C8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F0E40D3" w14:textId="77777777" w:rsidR="00135C71" w:rsidRPr="00110593" w:rsidRDefault="00135C71" w:rsidP="00407C8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35C71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20D9AB9B" w14:textId="77777777" w:rsidR="00135C71" w:rsidRPr="00110593" w:rsidRDefault="00135C71" w:rsidP="00407C8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99921B0" w14:textId="77777777" w:rsidR="00135C71" w:rsidRPr="00110593" w:rsidRDefault="00135C71" w:rsidP="00407C8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62AE489C" w14:textId="77777777" w:rsidR="00135C71" w:rsidRPr="00110593" w:rsidRDefault="00135C71" w:rsidP="00407C8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5FDEC1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95755BE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68151FC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35C71" w:rsidRPr="00135C71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A3302F8" w14:textId="77777777" w:rsidR="005434B3" w:rsidRDefault="00135C7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135C71">
        <w:rPr>
          <w:rFonts w:ascii="Times New Roman" w:hAnsi="Times New Roman"/>
          <w:b/>
        </w:rPr>
        <w:t>Modernizacja dróg gminnych na terenie Miasta i Gminy Niepołomice.</w:t>
      </w:r>
    </w:p>
    <w:p w14:paraId="5205B670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034D86E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65FC376" w14:textId="77777777" w:rsidR="00135C71" w:rsidRPr="00997D0F" w:rsidRDefault="00135C71" w:rsidP="00135C7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2DA54FD" w14:textId="77777777" w:rsidR="002426FF" w:rsidRPr="00232DF0" w:rsidRDefault="00135C71" w:rsidP="00135C71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6CFB66EB" w14:textId="77777777" w:rsidR="00135C71" w:rsidRPr="00292198" w:rsidRDefault="00135C71" w:rsidP="00135C71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3A82CA0" w14:textId="77777777" w:rsidR="00135C71" w:rsidRPr="000247FF" w:rsidRDefault="00135C71" w:rsidP="00135C7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65C4B54A" w14:textId="77777777" w:rsidR="00135C71" w:rsidRPr="000247FF" w:rsidRDefault="00135C71" w:rsidP="00135C71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466BB671" w14:textId="77777777" w:rsidR="00710937" w:rsidRPr="00292198" w:rsidRDefault="00710937" w:rsidP="005E24AA">
      <w:pPr>
        <w:rPr>
          <w:rFonts w:ascii="Times New Roman" w:hAnsi="Times New Roman"/>
        </w:rPr>
      </w:pPr>
    </w:p>
    <w:p w14:paraId="2D42EFBC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BF3BB3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062F8F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FF6D60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B7EB04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63C6716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64B76A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814DA3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3032945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B5320F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F25A3C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20A4000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E4606F5" w14:textId="77777777" w:rsidR="00D2702A" w:rsidRPr="00CA6954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CA6954">
        <w:rPr>
          <w:rFonts w:ascii="Times New Roman" w:hAnsi="Times New Roman"/>
        </w:rPr>
        <w:t>Oświadczam,</w:t>
      </w:r>
      <w:r w:rsidR="00313417" w:rsidRPr="00CA6954">
        <w:rPr>
          <w:rFonts w:ascii="Times New Roman" w:hAnsi="Times New Roman"/>
        </w:rPr>
        <w:t xml:space="preserve"> że spełniam</w:t>
      </w:r>
      <w:r w:rsidR="004541F9" w:rsidRPr="00CA6954">
        <w:rPr>
          <w:rFonts w:ascii="Times New Roman" w:hAnsi="Times New Roman"/>
        </w:rPr>
        <w:t>, określone przez Zamawiającego,</w:t>
      </w:r>
      <w:r w:rsidR="00313417" w:rsidRPr="00CA6954">
        <w:rPr>
          <w:rFonts w:ascii="Times New Roman" w:hAnsi="Times New Roman"/>
        </w:rPr>
        <w:t xml:space="preserve"> warunki udziału </w:t>
      </w:r>
      <w:r w:rsidR="004541F9" w:rsidRPr="00CA6954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A6954" w14:paraId="22D1C1B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BF5E" w14:textId="77777777" w:rsidR="00D2702A" w:rsidRPr="00CA695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A695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553C" w14:textId="77777777" w:rsidR="00D2702A" w:rsidRPr="00CA695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CA6954" w14:paraId="3EBB6C6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0E73D" w14:textId="3FE3AC0F" w:rsidR="00D2702A" w:rsidRPr="00CA6954" w:rsidRDefault="00370818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AE648" w14:textId="77777777" w:rsidR="00630F9F" w:rsidRPr="00CA6954" w:rsidRDefault="00370818" w:rsidP="00630F9F">
            <w:pPr>
              <w:spacing w:before="60" w:after="0"/>
              <w:jc w:val="both"/>
              <w:rPr>
                <w:rFonts w:ascii="Times New Roman" w:hAnsi="Times New Roman"/>
                <w:b/>
                <w:bCs/>
                <w:iCs/>
              </w:rPr>
            </w:pPr>
            <w:r w:rsidRPr="00CA6954">
              <w:rPr>
                <w:rFonts w:ascii="Times New Roman" w:hAnsi="Times New Roman"/>
                <w:b/>
                <w:bCs/>
                <w:iCs/>
              </w:rPr>
              <w:t>Zdolności do występowania w obrocie gospodarczym</w:t>
            </w:r>
          </w:p>
          <w:p w14:paraId="3DF01752" w14:textId="05E2FFC2" w:rsidR="00D2702A" w:rsidRPr="00CA6954" w:rsidRDefault="00370818" w:rsidP="00630F9F">
            <w:pPr>
              <w:spacing w:before="60" w:after="0"/>
              <w:jc w:val="both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  <w:iCs/>
              </w:rPr>
              <w:t>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  <w:tr w:rsidR="00D503D2" w:rsidRPr="00CA6954" w14:paraId="26120B08" w14:textId="77777777" w:rsidTr="009D7A64">
        <w:trPr>
          <w:trHeight w:val="29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185A" w14:textId="2290C42C" w:rsidR="00D503D2" w:rsidRPr="00CA6954" w:rsidRDefault="00370818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4D97" w14:textId="77777777" w:rsidR="00630F9F" w:rsidRPr="00CA6954" w:rsidRDefault="00370818" w:rsidP="00370818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</w:rPr>
            </w:pPr>
            <w:r w:rsidRPr="00CA6954">
              <w:rPr>
                <w:rFonts w:ascii="Times New Roman" w:hAnsi="Times New Roman"/>
                <w:b/>
                <w:bCs/>
                <w:iCs/>
              </w:rPr>
              <w:t>Zdolności technicznej lub zawodowej</w:t>
            </w:r>
          </w:p>
          <w:p w14:paraId="65EE3233" w14:textId="3B73D12C" w:rsidR="00370818" w:rsidRPr="00CA6954" w:rsidRDefault="00370818" w:rsidP="00370818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CA6954">
              <w:rPr>
                <w:rFonts w:ascii="Times New Roman" w:hAnsi="Times New Roman"/>
                <w:iCs/>
              </w:rPr>
              <w:t xml:space="preserve"> Zamawiający uzna warunek za spełniony poprzez wykazanie przez Wykonawcę, że:</w:t>
            </w:r>
          </w:p>
          <w:p w14:paraId="7E08CE80" w14:textId="176F3E89" w:rsidR="00370818" w:rsidRPr="00CA6954" w:rsidRDefault="00370818" w:rsidP="00370818">
            <w:pPr>
              <w:tabs>
                <w:tab w:val="left" w:pos="400"/>
              </w:tabs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CA6954">
              <w:rPr>
                <w:rFonts w:ascii="Times New Roman" w:hAnsi="Times New Roman"/>
                <w:iCs/>
              </w:rPr>
              <w:t xml:space="preserve">a) w okresie ostatnich pięciu lat przed upływem terminu składania ofert, a jeżeli okres prowadzenia działalności jest krótszy,  w tym okresie wykonał zamówienia  na łączną wartość </w:t>
            </w:r>
            <w:r w:rsidRPr="00CA6954">
              <w:rPr>
                <w:rFonts w:ascii="Times New Roman" w:hAnsi="Times New Roman"/>
                <w:b/>
                <w:iCs/>
              </w:rPr>
              <w:t>1 500 000,00 zł brutto</w:t>
            </w:r>
            <w:r w:rsidRPr="00CA6954">
              <w:rPr>
                <w:rFonts w:ascii="Times New Roman" w:hAnsi="Times New Roman"/>
                <w:iCs/>
              </w:rPr>
              <w:t xml:space="preserve"> w branży drogowej w szczególności </w:t>
            </w:r>
            <w:r w:rsidRPr="00CA6954">
              <w:rPr>
                <w:rFonts w:ascii="Times New Roman" w:hAnsi="Times New Roman"/>
                <w:bCs/>
                <w:iCs/>
                <w:color w:val="000000"/>
              </w:rPr>
              <w:t>polegające na wykonaniu nawierzchni z mas mineralno asfaltowych, podbudów z kruszywa łamanego wraz z robotami towarzyszącymi</w:t>
            </w:r>
            <w:r w:rsidRPr="00CA6954">
              <w:rPr>
                <w:rFonts w:ascii="Times New Roman" w:hAnsi="Times New Roman"/>
                <w:iCs/>
              </w:rPr>
              <w:t xml:space="preserve"> (w tym jedno z tych zamówień o wartości minimum </w:t>
            </w:r>
            <w:r w:rsidRPr="00CA6954">
              <w:rPr>
                <w:rFonts w:ascii="Times New Roman" w:hAnsi="Times New Roman"/>
                <w:b/>
                <w:iCs/>
              </w:rPr>
              <w:t>300 000, 00</w:t>
            </w:r>
            <w:r w:rsidRPr="00CA6954">
              <w:rPr>
                <w:rFonts w:ascii="Times New Roman" w:hAnsi="Times New Roman"/>
                <w:iCs/>
              </w:rPr>
              <w:t xml:space="preserve">  zł brutto</w:t>
            </w:r>
            <w:r w:rsidR="006314EF">
              <w:rPr>
                <w:rFonts w:ascii="Times New Roman" w:hAnsi="Times New Roman"/>
                <w:iCs/>
              </w:rPr>
              <w:t>)</w:t>
            </w:r>
            <w:r w:rsidRPr="00CA6954">
              <w:rPr>
                <w:rFonts w:ascii="Times New Roman" w:hAnsi="Times New Roman"/>
                <w:iCs/>
              </w:rPr>
              <w:t xml:space="preserve">  -  oraz  załączy dowody, określające czy roboty te zostały wykonane w sposób należyty oraz czy zostały wykonane zgodnie z zasadami sztuki budowlanej i prawidłowo ukończone. </w:t>
            </w:r>
          </w:p>
          <w:p w14:paraId="32E70DFF" w14:textId="77777777" w:rsidR="00370818" w:rsidRPr="00CA6954" w:rsidRDefault="00370818" w:rsidP="00370818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CA6954">
              <w:rPr>
                <w:rFonts w:ascii="Times New Roman" w:hAnsi="Times New Roman"/>
                <w:iCs/>
              </w:rPr>
              <w:t>b) dysponuje co najmniej:</w:t>
            </w:r>
          </w:p>
          <w:p w14:paraId="4C1A4C84" w14:textId="31987A89" w:rsidR="00370818" w:rsidRPr="00CA6954" w:rsidRDefault="00370818" w:rsidP="00370818">
            <w:pPr>
              <w:pStyle w:val="Nagwek3"/>
              <w:spacing w:before="0" w:after="0"/>
              <w:rPr>
                <w:rFonts w:ascii="Times New Roman" w:eastAsia="Times New Roman" w:hAnsi="Times New Roman"/>
                <w:b w:val="0"/>
                <w:bCs w:val="0"/>
                <w:sz w:val="22"/>
                <w:szCs w:val="22"/>
              </w:rPr>
            </w:pPr>
            <w:r w:rsidRPr="00CA6954">
              <w:rPr>
                <w:rFonts w:ascii="Times New Roman" w:hAnsi="Times New Roman"/>
                <w:b w:val="0"/>
                <w:bCs w:val="0"/>
                <w:iCs/>
                <w:sz w:val="22"/>
                <w:szCs w:val="22"/>
              </w:rPr>
              <w:t xml:space="preserve">- </w:t>
            </w:r>
            <w:r w:rsidRPr="00CA695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osobą posiadającą uprawnienia do kierowania robotami w branży drogowej</w:t>
            </w:r>
            <w:r w:rsidR="006314EF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, </w:t>
            </w:r>
            <w:r w:rsidRPr="00CA695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kierownik budowy lub kierownik robót.</w:t>
            </w:r>
          </w:p>
          <w:p w14:paraId="3213362C" w14:textId="130C9CF6" w:rsidR="00D503D2" w:rsidRPr="00CA6954" w:rsidRDefault="00D503D2" w:rsidP="009D7A64">
            <w:pPr>
              <w:pStyle w:val="Nagwek3"/>
              <w:spacing w:before="0" w:after="0"/>
              <w:rPr>
                <w:rFonts w:ascii="Times New Roman" w:eastAsia="Times New Roman" w:hAnsi="Times New Roman"/>
                <w:b w:val="0"/>
                <w:bCs w:val="0"/>
                <w:sz w:val="22"/>
                <w:szCs w:val="22"/>
              </w:rPr>
            </w:pPr>
          </w:p>
        </w:tc>
      </w:tr>
      <w:tr w:rsidR="00D503D2" w:rsidRPr="00CA6954" w14:paraId="1A8CD55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55BE" w14:textId="26C28010" w:rsidR="00D503D2" w:rsidRPr="00CA6954" w:rsidRDefault="00370818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DF2A" w14:textId="77777777" w:rsidR="00630F9F" w:rsidRPr="00CA6954" w:rsidRDefault="009D7A64" w:rsidP="00630F9F">
            <w:pPr>
              <w:spacing w:after="0"/>
              <w:jc w:val="both"/>
              <w:rPr>
                <w:rFonts w:ascii="Times New Roman" w:hAnsi="Times New Roman"/>
                <w:b/>
                <w:bCs/>
                <w:iCs/>
              </w:rPr>
            </w:pPr>
            <w:r w:rsidRPr="00CA6954">
              <w:rPr>
                <w:rFonts w:ascii="Times New Roman" w:hAnsi="Times New Roman"/>
                <w:b/>
                <w:bCs/>
                <w:iCs/>
              </w:rPr>
              <w:t>Sytuacja ekonomiczna lub  finansowa</w:t>
            </w:r>
          </w:p>
          <w:p w14:paraId="7D1B4757" w14:textId="067987E4" w:rsidR="00D503D2" w:rsidRPr="00CA6954" w:rsidRDefault="009D7A64" w:rsidP="00630F9F">
            <w:pPr>
              <w:spacing w:after="0"/>
              <w:jc w:val="both"/>
              <w:rPr>
                <w:rFonts w:ascii="Times New Roman" w:hAnsi="Times New Roman"/>
                <w:b/>
                <w:bCs/>
              </w:rPr>
            </w:pPr>
            <w:r w:rsidRPr="00CA6954">
              <w:rPr>
                <w:rFonts w:ascii="Times New Roman" w:hAnsi="Times New Roman"/>
                <w:iCs/>
              </w:rPr>
              <w:t>Zamawiający uzna warunek za spełniony poprzez posiadanie przez Wykonawcę dokumentów potwierdzających, że wykonawca jest ubezpieczony od odpowiedzialności cywilnej w zakresie prowadzonej działalności związanej z przedmiotem zamówienia</w:t>
            </w:r>
          </w:p>
        </w:tc>
      </w:tr>
    </w:tbl>
    <w:p w14:paraId="373B3796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75D052DA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4075B79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4D088D" w14:textId="2A90224D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680BF28" w14:textId="443263E8" w:rsidR="00CA6954" w:rsidRDefault="00CA695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6512FE14" w14:textId="77777777" w:rsidR="00CA6954" w:rsidRPr="00CA6954" w:rsidRDefault="00CA6954" w:rsidP="00CA6954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</w:rPr>
      </w:pPr>
      <w:r w:rsidRPr="00CA6954">
        <w:rPr>
          <w:rFonts w:ascii="Times New Roman" w:hAnsi="Times New Roman"/>
          <w:b/>
        </w:rPr>
        <w:t>Oświadczam, że w celu potwierdzenia spełniania warunków udziału w postępowaniu:</w:t>
      </w:r>
    </w:p>
    <w:p w14:paraId="24AA1F55" w14:textId="77777777" w:rsidR="00CA6954" w:rsidRPr="00CA6954" w:rsidRDefault="00CA6954" w:rsidP="00CA6954">
      <w:pPr>
        <w:pStyle w:val="Akapitzlist"/>
        <w:widowControl w:val="0"/>
        <w:adjustRightInd w:val="0"/>
        <w:ind w:left="426"/>
        <w:jc w:val="both"/>
        <w:textAlignment w:val="baseline"/>
        <w:rPr>
          <w:rFonts w:ascii="Times New Roman" w:hAnsi="Times New Roman"/>
        </w:rPr>
      </w:pPr>
    </w:p>
    <w:p w14:paraId="2D80C018" w14:textId="77777777" w:rsidR="00CA6954" w:rsidRPr="00CA6954" w:rsidRDefault="00CA6954" w:rsidP="00CA6954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CA6954">
        <w:rPr>
          <w:rFonts w:ascii="Times New Roman" w:hAnsi="Times New Roman"/>
          <w:bCs/>
        </w:rPr>
        <w:t xml:space="preserve">□ </w:t>
      </w:r>
      <w:r w:rsidRPr="00CA6954">
        <w:rPr>
          <w:rFonts w:ascii="Times New Roman" w:hAnsi="Times New Roman"/>
          <w:u w:val="single"/>
        </w:rPr>
        <w:t>nie będę polegał na zasobach podmiotów innych</w:t>
      </w:r>
    </w:p>
    <w:p w14:paraId="3F5625BF" w14:textId="77777777" w:rsidR="00CA6954" w:rsidRPr="00CA6954" w:rsidRDefault="00CA6954" w:rsidP="00CA6954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CA6954">
        <w:rPr>
          <w:rFonts w:ascii="Times New Roman" w:hAnsi="Times New Roman"/>
          <w:bCs/>
        </w:rPr>
        <w:t xml:space="preserve">□ </w:t>
      </w:r>
      <w:r w:rsidRPr="00CA6954">
        <w:rPr>
          <w:rFonts w:ascii="Times New Roman" w:hAnsi="Times New Roman"/>
          <w:u w:val="single"/>
        </w:rPr>
        <w:t>będę polegał na zasobach podmiotów innych  w zakresie:</w:t>
      </w:r>
    </w:p>
    <w:p w14:paraId="66F2DFBC" w14:textId="77777777" w:rsidR="00CA6954" w:rsidRPr="00CA6954" w:rsidRDefault="00CA6954" w:rsidP="00CA6954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iCs/>
        </w:rPr>
      </w:pPr>
      <w:r w:rsidRPr="00CA6954">
        <w:rPr>
          <w:rFonts w:ascii="Times New Roman" w:hAnsi="Times New Roman"/>
        </w:rPr>
        <w:lastRenderedPageBreak/>
        <w:t xml:space="preserve">a) </w:t>
      </w:r>
      <w:r w:rsidRPr="00CA6954">
        <w:rPr>
          <w:rFonts w:ascii="Times New Roman" w:hAnsi="Times New Roman"/>
          <w:iCs/>
        </w:rPr>
        <w:t>Sytuacja ekonomiczna lub  finansowa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A6954" w:rsidRPr="00CA6954" w14:paraId="1D2D1664" w14:textId="77777777" w:rsidTr="00CA695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16DA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5DB9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4259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zakres  udostępnienia</w:t>
            </w:r>
          </w:p>
        </w:tc>
      </w:tr>
      <w:tr w:rsidR="00CA6954" w:rsidRPr="00CA6954" w14:paraId="43CD5734" w14:textId="77777777" w:rsidTr="00CA695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0CDCC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F249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B8EF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CA6954" w:rsidRPr="00CA6954" w14:paraId="40866F78" w14:textId="77777777" w:rsidTr="00CA695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75071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BDC4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E350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14:paraId="445D9143" w14:textId="77777777" w:rsidR="00CA6954" w:rsidRPr="00CA6954" w:rsidRDefault="00CA6954" w:rsidP="00CA6954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</w:rPr>
      </w:pPr>
      <w:r w:rsidRPr="00CA6954">
        <w:rPr>
          <w:rFonts w:ascii="Times New Roman" w:hAnsi="Times New Roman"/>
        </w:rPr>
        <w:t>b)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A6954" w:rsidRPr="00CA6954" w14:paraId="71A4E245" w14:textId="77777777" w:rsidTr="00CA695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A93F4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ACA10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69A2A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zakres  udostępnienia</w:t>
            </w:r>
          </w:p>
        </w:tc>
      </w:tr>
      <w:tr w:rsidR="00CA6954" w:rsidRPr="00CA6954" w14:paraId="495C87DB" w14:textId="77777777" w:rsidTr="00CA695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966ED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87A8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3803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CA6954" w:rsidRPr="00CA6954" w14:paraId="244F2BB4" w14:textId="77777777" w:rsidTr="00CA695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C24F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CA6954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429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D5A7" w14:textId="77777777" w:rsidR="00CA6954" w:rsidRPr="00CA6954" w:rsidRDefault="00CA6954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14:paraId="4E8D039D" w14:textId="77777777" w:rsidR="00CA6954" w:rsidRDefault="00CA6954" w:rsidP="00CA6954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</w:p>
    <w:p w14:paraId="0C4C6F89" w14:textId="4748CA7D" w:rsidR="00CA6954" w:rsidRPr="00CA6954" w:rsidRDefault="00CA6954" w:rsidP="00CA6954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CA6954">
        <w:rPr>
          <w:rFonts w:ascii="Times New Roman" w:hAnsi="Times New Roman"/>
        </w:rPr>
        <w:t>Oświadczam, że ww. podmioty będą realizować roboty budowlane /usługi do realizacji których ich zdolności są wymagane.</w:t>
      </w:r>
    </w:p>
    <w:p w14:paraId="6B5F97C2" w14:textId="77777777" w:rsidR="00CA6954" w:rsidRPr="00CA6954" w:rsidRDefault="00CA6954" w:rsidP="00CA6954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14:paraId="4D4DE822" w14:textId="77777777" w:rsidR="00CA6954" w:rsidRPr="00CA6954" w:rsidRDefault="00CA6954" w:rsidP="00CA6954">
      <w:pPr>
        <w:spacing w:before="120" w:line="276" w:lineRule="auto"/>
        <w:jc w:val="both"/>
        <w:rPr>
          <w:rFonts w:ascii="Times New Roman" w:hAnsi="Times New Roman"/>
        </w:rPr>
      </w:pPr>
      <w:r w:rsidRPr="00CA6954">
        <w:rPr>
          <w:rFonts w:ascii="Times New Roman" w:hAnsi="Times New Roman"/>
        </w:rPr>
        <w:t xml:space="preserve">Oświadczam, że wszystkie informacje podane w powyższych oświadczeniach są aktualne </w:t>
      </w:r>
      <w:r w:rsidRPr="00CA6954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0CF4787" w14:textId="41A1ADFD" w:rsidR="00CA6954" w:rsidRDefault="00CA6954" w:rsidP="00CA6954">
      <w:pPr>
        <w:spacing w:after="0" w:line="360" w:lineRule="auto"/>
        <w:jc w:val="both"/>
        <w:rPr>
          <w:rFonts w:ascii="Times New Roman" w:hAnsi="Times New Roman"/>
        </w:rPr>
      </w:pPr>
    </w:p>
    <w:p w14:paraId="729CA30A" w14:textId="77777777" w:rsidR="006314EF" w:rsidRPr="00CA6954" w:rsidRDefault="006314EF" w:rsidP="00CA6954">
      <w:pPr>
        <w:spacing w:after="0" w:line="360" w:lineRule="auto"/>
        <w:jc w:val="both"/>
        <w:rPr>
          <w:rFonts w:ascii="Times New Roman" w:hAnsi="Times New Roman"/>
        </w:rPr>
      </w:pPr>
    </w:p>
    <w:p w14:paraId="6AF7E473" w14:textId="71E81190" w:rsidR="00CA6954" w:rsidRPr="00CA6954" w:rsidRDefault="00CA6954" w:rsidP="00CA6954">
      <w:pPr>
        <w:spacing w:after="0" w:line="360" w:lineRule="auto"/>
        <w:jc w:val="both"/>
        <w:rPr>
          <w:rFonts w:ascii="Times New Roman" w:hAnsi="Times New Roman"/>
        </w:rPr>
      </w:pPr>
      <w:r w:rsidRPr="00CA6954">
        <w:rPr>
          <w:rFonts w:ascii="Times New Roman" w:hAnsi="Times New Roman"/>
        </w:rPr>
        <w:t xml:space="preserve">…………….……. </w:t>
      </w:r>
      <w:r w:rsidRPr="00CA6954">
        <w:rPr>
          <w:rFonts w:ascii="Times New Roman" w:hAnsi="Times New Roman"/>
          <w:i/>
        </w:rPr>
        <w:t xml:space="preserve">(miejscowość), </w:t>
      </w:r>
      <w:r w:rsidRPr="00CA6954">
        <w:rPr>
          <w:rFonts w:ascii="Times New Roman" w:hAnsi="Times New Roman"/>
        </w:rPr>
        <w:t xml:space="preserve">dnia ……………. r. </w:t>
      </w:r>
    </w:p>
    <w:p w14:paraId="43040AE2" w14:textId="0AE67CA7" w:rsidR="00CA6954" w:rsidRPr="00CA6954" w:rsidRDefault="00CA6954" w:rsidP="00CA6954">
      <w:pPr>
        <w:spacing w:after="0" w:line="360" w:lineRule="auto"/>
        <w:jc w:val="both"/>
        <w:rPr>
          <w:rFonts w:ascii="Times New Roman" w:hAnsi="Times New Roman"/>
        </w:rPr>
      </w:pPr>
      <w:r w:rsidRPr="00CA6954">
        <w:rPr>
          <w:rFonts w:ascii="Times New Roman" w:hAnsi="Times New Roman"/>
        </w:rPr>
        <w:tab/>
      </w:r>
      <w:r w:rsidRPr="00CA6954">
        <w:rPr>
          <w:rFonts w:ascii="Times New Roman" w:hAnsi="Times New Roman"/>
        </w:rPr>
        <w:tab/>
      </w:r>
      <w:r w:rsidRPr="00CA6954">
        <w:rPr>
          <w:rFonts w:ascii="Times New Roman" w:hAnsi="Times New Roman"/>
        </w:rPr>
        <w:tab/>
      </w:r>
      <w:r w:rsidRPr="00CA6954">
        <w:rPr>
          <w:rFonts w:ascii="Times New Roman" w:hAnsi="Times New Roman"/>
        </w:rPr>
        <w:tab/>
      </w:r>
      <w:r w:rsidRPr="00CA6954">
        <w:rPr>
          <w:rFonts w:ascii="Times New Roman" w:hAnsi="Times New Roman"/>
        </w:rPr>
        <w:tab/>
      </w:r>
      <w:r w:rsidRPr="00CA6954">
        <w:rPr>
          <w:rFonts w:ascii="Times New Roman" w:hAnsi="Times New Roman"/>
        </w:rPr>
        <w:tab/>
      </w:r>
      <w:r w:rsidRPr="00CA6954">
        <w:rPr>
          <w:rFonts w:ascii="Times New Roman" w:hAnsi="Times New Roman"/>
        </w:rPr>
        <w:tab/>
        <w:t>……………………………………</w:t>
      </w:r>
    </w:p>
    <w:p w14:paraId="0D226ABA" w14:textId="77777777" w:rsidR="00CA6954" w:rsidRPr="00CA6954" w:rsidRDefault="00CA6954" w:rsidP="00CA6954">
      <w:pPr>
        <w:spacing w:after="0" w:line="360" w:lineRule="auto"/>
        <w:ind w:left="5664" w:firstLine="708"/>
        <w:jc w:val="both"/>
        <w:rPr>
          <w:rFonts w:ascii="Times New Roman" w:hAnsi="Times New Roman"/>
        </w:rPr>
      </w:pPr>
      <w:r w:rsidRPr="00CA6954">
        <w:rPr>
          <w:rFonts w:ascii="Times New Roman" w:hAnsi="Times New Roman"/>
          <w:i/>
        </w:rPr>
        <w:t>(podpis)</w:t>
      </w:r>
    </w:p>
    <w:p w14:paraId="5C2F9738" w14:textId="77777777" w:rsidR="00CA6954" w:rsidRPr="00CA6954" w:rsidRDefault="00CA6954" w:rsidP="00CA6954">
      <w:pPr>
        <w:spacing w:after="0" w:line="360" w:lineRule="auto"/>
        <w:rPr>
          <w:rFonts w:ascii="Times New Roman" w:hAnsi="Times New Roman"/>
          <w:i/>
        </w:rPr>
      </w:pPr>
    </w:p>
    <w:p w14:paraId="284074D8" w14:textId="77777777" w:rsidR="00CA6954" w:rsidRPr="00CA6954" w:rsidRDefault="00CA6954">
      <w:pPr>
        <w:spacing w:after="0" w:line="360" w:lineRule="auto"/>
        <w:ind w:left="5664" w:firstLine="708"/>
        <w:jc w:val="both"/>
        <w:rPr>
          <w:rFonts w:ascii="Times New Roman" w:hAnsi="Times New Roman"/>
        </w:rPr>
      </w:pPr>
    </w:p>
    <w:sectPr w:rsidR="00CA6954" w:rsidRPr="00CA6954" w:rsidSect="00CA69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568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FBD67" w14:textId="77777777" w:rsidR="00D6290C" w:rsidRDefault="00D6290C" w:rsidP="0038231F">
      <w:pPr>
        <w:spacing w:after="0" w:line="240" w:lineRule="auto"/>
      </w:pPr>
      <w:r>
        <w:separator/>
      </w:r>
    </w:p>
  </w:endnote>
  <w:endnote w:type="continuationSeparator" w:id="0">
    <w:p w14:paraId="20B5002C" w14:textId="77777777" w:rsidR="00D6290C" w:rsidRDefault="00D629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3DC29" w14:textId="77777777" w:rsidR="00135C71" w:rsidRDefault="00135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D52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8E177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CB7E8" w14:textId="77777777" w:rsidR="00135C71" w:rsidRDefault="00135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7B8C0" w14:textId="77777777" w:rsidR="00D6290C" w:rsidRDefault="00D6290C" w:rsidP="0038231F">
      <w:pPr>
        <w:spacing w:after="0" w:line="240" w:lineRule="auto"/>
      </w:pPr>
      <w:r>
        <w:separator/>
      </w:r>
    </w:p>
  </w:footnote>
  <w:footnote w:type="continuationSeparator" w:id="0">
    <w:p w14:paraId="3B75DF17" w14:textId="77777777" w:rsidR="00D6290C" w:rsidRDefault="00D629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36242" w14:textId="77777777" w:rsidR="00135C71" w:rsidRDefault="00135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650A5" w14:textId="77777777" w:rsidR="00135C71" w:rsidRDefault="00135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BF62A" w14:textId="77777777" w:rsidR="00135C71" w:rsidRDefault="00135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21EEE"/>
    <w:multiLevelType w:val="hybridMultilevel"/>
    <w:tmpl w:val="7D908646"/>
    <w:lvl w:ilvl="0" w:tplc="C9A42DC4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90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5C71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081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0F9F"/>
    <w:rsid w:val="006314EF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7A64"/>
    <w:rsid w:val="00A15F7E"/>
    <w:rsid w:val="00A166B0"/>
    <w:rsid w:val="00A22DCF"/>
    <w:rsid w:val="00A24C2D"/>
    <w:rsid w:val="00A276E4"/>
    <w:rsid w:val="00A3062E"/>
    <w:rsid w:val="00A347DE"/>
    <w:rsid w:val="00AC7B40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6954"/>
    <w:rsid w:val="00CD0851"/>
    <w:rsid w:val="00D23F3D"/>
    <w:rsid w:val="00D2702A"/>
    <w:rsid w:val="00D34D9A"/>
    <w:rsid w:val="00D409DE"/>
    <w:rsid w:val="00D42C9B"/>
    <w:rsid w:val="00D503D2"/>
    <w:rsid w:val="00D531D5"/>
    <w:rsid w:val="00D6290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4C96289"/>
  <w15:docId w15:val="{0E29BB27-7374-470C-8706-1F9FE76D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D7A6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9D7A64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9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655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2021-05-18T10:03:00Z</dcterms:created>
  <dcterms:modified xsi:type="dcterms:W3CDTF">2021-05-18T10:03:00Z</dcterms:modified>
</cp:coreProperties>
</file>