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8991F" w14:textId="77777777" w:rsidR="000336B7" w:rsidRDefault="000336B7" w:rsidP="000336B7">
      <w:pPr>
        <w:pStyle w:val="pkt"/>
        <w:spacing w:before="0" w:after="0"/>
        <w:ind w:left="0" w:hanging="11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inline distT="0" distB="0" distL="0" distR="0" wp14:anchorId="386FB18C" wp14:editId="2FFB2333">
                <wp:extent cx="304800" cy="304800"/>
                <wp:effectExtent l="0" t="0" r="0" b="0"/>
                <wp:docPr id="1" name="Prostokąt 1" descr="https://rc.amu.edu.pl/?_task=mail&amp;_action=get&amp;_mbox=INBOX&amp;_uid=33821&amp;_part=2&amp;_extwin=1&amp;_mimewarning=1&amp;_embed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65D2F6" id="Prostokąt 1" o:spid="_x0000_s1026" alt="https://rc.amu.edu.pl/?_task=mail&amp;_action=get&amp;_mbox=INBOX&amp;_uid=33821&amp;_part=2&amp;_extwin=1&amp;_mimewarning=1&amp;_embed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D8djnREgMAAEsGAAAOAAAAAAAAAAAAAAAAAC4CAABkcnMvZTJv&#10;RG9jLnhtbFBLAQItABQABgAIAAAAIQBMoOks2AAAAAMBAAAPAAAAAAAAAAAAAAAAAGw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A47FC1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0821F1D" wp14:editId="2AF06F3B">
            <wp:extent cx="5759450" cy="837738"/>
            <wp:effectExtent l="0" t="0" r="0" b="635"/>
            <wp:docPr id="2" name="Obraz 2" descr="C:\Users\zerbin\Downloads\Logotypy_pasek_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erbin\Downloads\Logotypy_pasek_PL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37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719A5" w14:textId="77777777" w:rsidR="000336B7" w:rsidRDefault="000336B7" w:rsidP="000336B7">
      <w:pPr>
        <w:pStyle w:val="pkt"/>
        <w:spacing w:before="0" w:after="0"/>
        <w:ind w:left="0" w:hanging="11"/>
        <w:rPr>
          <w:rFonts w:ascii="Arial" w:hAnsi="Arial" w:cs="Arial"/>
          <w:sz w:val="22"/>
          <w:szCs w:val="22"/>
        </w:rPr>
      </w:pPr>
      <w:r>
        <w:rPr>
          <w:rFonts w:ascii="Verdana" w:hAnsi="Verdana"/>
          <w:color w:val="333333"/>
          <w:sz w:val="20"/>
          <w:shd w:val="clear" w:color="auto" w:fill="FFFFFF"/>
        </w:rPr>
        <w:t>Zamówienie zostanie częściowo zrealizowane ze środków Europejskiego Funduszu Rozwoju Regionalnego, na potrzeby realizacji projektu „</w:t>
      </w:r>
      <w:proofErr w:type="spellStart"/>
      <w:r>
        <w:rPr>
          <w:rFonts w:ascii="Verdana" w:hAnsi="Verdana"/>
          <w:color w:val="333333"/>
          <w:sz w:val="20"/>
          <w:shd w:val="clear" w:color="auto" w:fill="FFFFFF"/>
        </w:rPr>
        <w:t>Photomechanical</w:t>
      </w:r>
      <w:proofErr w:type="spellEnd"/>
      <w:r>
        <w:rPr>
          <w:rFonts w:ascii="Verdana" w:hAnsi="Verdana"/>
          <w:color w:val="333333"/>
          <w:sz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hd w:val="clear" w:color="auto" w:fill="FFFFFF"/>
        </w:rPr>
        <w:t>hybrid</w:t>
      </w:r>
      <w:proofErr w:type="spellEnd"/>
      <w:r>
        <w:rPr>
          <w:rFonts w:ascii="Verdana" w:hAnsi="Verdana"/>
          <w:color w:val="333333"/>
          <w:sz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hd w:val="clear" w:color="auto" w:fill="FFFFFF"/>
        </w:rPr>
        <w:t>membranes</w:t>
      </w:r>
      <w:proofErr w:type="spellEnd"/>
      <w:r>
        <w:rPr>
          <w:rFonts w:ascii="Verdana" w:hAnsi="Verdana"/>
          <w:color w:val="333333"/>
          <w:sz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hd w:val="clear" w:color="auto" w:fill="FFFFFF"/>
        </w:rPr>
        <w:t>nanomechanics</w:t>
      </w:r>
      <w:proofErr w:type="spellEnd"/>
      <w:r>
        <w:rPr>
          <w:rFonts w:ascii="Verdana" w:hAnsi="Verdana"/>
          <w:color w:val="333333"/>
          <w:sz w:val="20"/>
          <w:shd w:val="clear" w:color="auto" w:fill="FFFFFF"/>
        </w:rPr>
        <w:t xml:space="preserve"> (PHNOM)” POIR.04.04.00-00-5D1B/18-01 w Programie First Team, w ramach Programu Operacyjnego Inteligentny Rozwój 2014 – 2020</w:t>
      </w:r>
    </w:p>
    <w:p w14:paraId="290D0602" w14:textId="226D5BF2" w:rsidR="000336B7" w:rsidRDefault="000336B7" w:rsidP="000336B7">
      <w:pPr>
        <w:pStyle w:val="pkt"/>
        <w:spacing w:before="0" w:after="0"/>
        <w:ind w:left="0" w:hanging="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</w:p>
    <w:p w14:paraId="4CA75DAB" w14:textId="18EEFF07" w:rsidR="00636F95" w:rsidRPr="002F67D4" w:rsidRDefault="001D7846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Poznań</w:t>
      </w:r>
      <w:r w:rsidR="007722BF" w:rsidRPr="002F67D4">
        <w:rPr>
          <w:rFonts w:ascii="Arial" w:hAnsi="Arial" w:cs="Arial"/>
          <w:sz w:val="22"/>
          <w:szCs w:val="22"/>
        </w:rPr>
        <w:t xml:space="preserve">, </w:t>
      </w:r>
      <w:r w:rsidR="00906E09">
        <w:rPr>
          <w:rFonts w:ascii="Arial" w:hAnsi="Arial" w:cs="Arial"/>
          <w:sz w:val="22"/>
          <w:szCs w:val="22"/>
        </w:rPr>
        <w:t>31.</w:t>
      </w:r>
      <w:r w:rsidR="000B4ED2">
        <w:rPr>
          <w:rFonts w:ascii="Arial" w:hAnsi="Arial" w:cs="Arial"/>
          <w:sz w:val="22"/>
          <w:szCs w:val="22"/>
        </w:rPr>
        <w:t>05</w:t>
      </w:r>
      <w:r w:rsidR="00FB1EE8">
        <w:rPr>
          <w:rFonts w:ascii="Arial" w:hAnsi="Arial" w:cs="Arial"/>
          <w:sz w:val="22"/>
          <w:szCs w:val="22"/>
        </w:rPr>
        <w:t>.</w:t>
      </w:r>
      <w:r w:rsidR="007722BF" w:rsidRPr="002F67D4">
        <w:rPr>
          <w:rFonts w:ascii="Arial" w:hAnsi="Arial" w:cs="Arial"/>
          <w:sz w:val="22"/>
          <w:szCs w:val="22"/>
        </w:rPr>
        <w:t>2021 r.</w:t>
      </w:r>
    </w:p>
    <w:p w14:paraId="4BC139BE" w14:textId="2988BA44" w:rsidR="00636F95" w:rsidRPr="002F67D4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Znak sprawy: </w:t>
      </w:r>
      <w:r w:rsidR="007722BF" w:rsidRPr="002F67D4">
        <w:rPr>
          <w:rFonts w:ascii="Arial" w:hAnsi="Arial" w:cs="Arial"/>
          <w:sz w:val="22"/>
          <w:szCs w:val="22"/>
        </w:rPr>
        <w:t>ZP/</w:t>
      </w:r>
      <w:r w:rsidR="00F5626F">
        <w:rPr>
          <w:rFonts w:ascii="Arial" w:hAnsi="Arial" w:cs="Arial"/>
          <w:sz w:val="22"/>
          <w:szCs w:val="22"/>
        </w:rPr>
        <w:t>1957</w:t>
      </w:r>
      <w:r w:rsidR="007722BF" w:rsidRPr="002F67D4">
        <w:rPr>
          <w:rFonts w:ascii="Arial" w:hAnsi="Arial" w:cs="Arial"/>
          <w:sz w:val="22"/>
          <w:szCs w:val="22"/>
        </w:rPr>
        <w:t>/</w:t>
      </w:r>
      <w:r w:rsidR="0019459C" w:rsidRPr="002F67D4">
        <w:rPr>
          <w:rFonts w:ascii="Arial" w:hAnsi="Arial" w:cs="Arial"/>
          <w:sz w:val="22"/>
          <w:szCs w:val="22"/>
        </w:rPr>
        <w:t>D</w:t>
      </w:r>
      <w:r w:rsidR="001D7846" w:rsidRPr="002F67D4">
        <w:rPr>
          <w:rFonts w:ascii="Arial" w:hAnsi="Arial" w:cs="Arial"/>
          <w:sz w:val="22"/>
          <w:szCs w:val="22"/>
        </w:rPr>
        <w:t>/21</w:t>
      </w:r>
      <w:r w:rsidRPr="002F67D4">
        <w:rPr>
          <w:rFonts w:ascii="Arial" w:hAnsi="Arial" w:cs="Arial"/>
          <w:sz w:val="22"/>
          <w:szCs w:val="22"/>
        </w:rPr>
        <w:tab/>
      </w:r>
    </w:p>
    <w:p w14:paraId="4ED118F2" w14:textId="77777777" w:rsidR="00636F95" w:rsidRPr="002F67D4" w:rsidRDefault="00636F95" w:rsidP="00F65E42">
      <w:pPr>
        <w:jc w:val="both"/>
        <w:rPr>
          <w:rFonts w:ascii="Arial" w:hAnsi="Arial" w:cs="Arial"/>
          <w:b/>
          <w:sz w:val="22"/>
          <w:szCs w:val="22"/>
        </w:rPr>
      </w:pPr>
    </w:p>
    <w:p w14:paraId="46B6DD78" w14:textId="77777777" w:rsidR="008D60BC" w:rsidRPr="002F67D4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705B3176" w14:textId="77777777" w:rsidR="00DC40E0" w:rsidRPr="002F67D4" w:rsidRDefault="00DC40E0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75857925" w14:textId="77777777" w:rsidR="007E6128" w:rsidRPr="002F67D4" w:rsidRDefault="00636F95" w:rsidP="00F65E42">
      <w:pPr>
        <w:jc w:val="center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Zaproszenie do składania ofert</w:t>
      </w:r>
    </w:p>
    <w:p w14:paraId="46F01F58" w14:textId="72EDB020" w:rsidR="00636F95" w:rsidRDefault="00F5626F" w:rsidP="00F65E4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</w:t>
      </w:r>
      <w:r w:rsidR="008F3380" w:rsidRPr="002F67D4"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FB1EE8">
        <w:rPr>
          <w:rFonts w:ascii="Arial" w:hAnsi="Arial" w:cs="Arial"/>
          <w:b/>
          <w:sz w:val="22"/>
          <w:szCs w:val="22"/>
        </w:rPr>
        <w:t xml:space="preserve">dostawę </w:t>
      </w:r>
      <w:r>
        <w:rPr>
          <w:rFonts w:ascii="Arial" w:hAnsi="Arial" w:cs="Arial"/>
          <w:b/>
          <w:sz w:val="22"/>
          <w:szCs w:val="22"/>
        </w:rPr>
        <w:t>elementów optycznych, mechanicznych</w:t>
      </w:r>
      <w:r w:rsidR="002F67D4" w:rsidRPr="002F67D4">
        <w:rPr>
          <w:rFonts w:ascii="Arial" w:hAnsi="Arial" w:cs="Arial"/>
          <w:b/>
          <w:sz w:val="22"/>
          <w:szCs w:val="22"/>
        </w:rPr>
        <w:t xml:space="preserve"> </w:t>
      </w:r>
    </w:p>
    <w:p w14:paraId="238AA5CD" w14:textId="71062D07" w:rsidR="00F5626F" w:rsidRDefault="00F5626F" w:rsidP="00F65E4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elektronicznych do laserowego układu spektroskopowego</w:t>
      </w:r>
    </w:p>
    <w:p w14:paraId="04EF5FEB" w14:textId="77777777" w:rsidR="002F67D4" w:rsidRPr="002F67D4" w:rsidRDefault="002F67D4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6E3F71E4" w14:textId="77777777" w:rsidR="008D60BC" w:rsidRPr="002F67D4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13012886" w14:textId="4B264F4A" w:rsidR="00452AA0" w:rsidRPr="002F67D4" w:rsidRDefault="00452AA0" w:rsidP="00F65E42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Postępowanie nie podlega ustawie z dnia 11 września 2019 r. roku Prawo zamówień publicznych</w:t>
      </w:r>
      <w:r w:rsidR="002E5FF7" w:rsidRPr="002F67D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2E5FF7" w:rsidRPr="002F67D4">
        <w:rPr>
          <w:rFonts w:ascii="Arial" w:hAnsi="Arial" w:cs="Arial"/>
          <w:sz w:val="22"/>
          <w:szCs w:val="22"/>
        </w:rPr>
        <w:t xml:space="preserve">(Dz. U. 2019, poz. </w:t>
      </w:r>
      <w:r w:rsidR="00F5626F">
        <w:rPr>
          <w:rFonts w:ascii="Arial" w:hAnsi="Arial" w:cs="Arial"/>
          <w:sz w:val="22"/>
          <w:szCs w:val="22"/>
        </w:rPr>
        <w:t>2019</w:t>
      </w:r>
      <w:r w:rsidR="002E5FF7" w:rsidRPr="002F67D4">
        <w:rPr>
          <w:rFonts w:ascii="Arial" w:hAnsi="Arial" w:cs="Arial"/>
          <w:sz w:val="22"/>
          <w:szCs w:val="22"/>
        </w:rPr>
        <w:t xml:space="preserve"> ze zm.),</w:t>
      </w:r>
    </w:p>
    <w:p w14:paraId="2E7C575A" w14:textId="77777777" w:rsidR="00452AA0" w:rsidRPr="002F67D4" w:rsidRDefault="00452AA0" w:rsidP="00F65E42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732FD3C9" w14:textId="77777777" w:rsidR="00452AA0" w:rsidRDefault="00452AA0" w:rsidP="00F65E42">
      <w:pPr>
        <w:rPr>
          <w:rFonts w:ascii="Arial" w:hAnsi="Arial" w:cs="Arial"/>
          <w:b/>
          <w:sz w:val="22"/>
          <w:szCs w:val="22"/>
        </w:rPr>
      </w:pPr>
    </w:p>
    <w:p w14:paraId="0CDCB9CA" w14:textId="77777777" w:rsidR="002F67D4" w:rsidRPr="002F67D4" w:rsidRDefault="002F67D4" w:rsidP="00F65E42">
      <w:pPr>
        <w:rPr>
          <w:rFonts w:ascii="Arial" w:hAnsi="Arial" w:cs="Arial"/>
          <w:b/>
          <w:sz w:val="22"/>
          <w:szCs w:val="22"/>
        </w:rPr>
      </w:pPr>
    </w:p>
    <w:p w14:paraId="0AD01FED" w14:textId="77777777" w:rsidR="00755B42" w:rsidRPr="002F67D4" w:rsidRDefault="00755B42" w:rsidP="00F65E42">
      <w:pPr>
        <w:pStyle w:val="pkt"/>
        <w:numPr>
          <w:ilvl w:val="0"/>
          <w:numId w:val="28"/>
        </w:numPr>
        <w:spacing w:before="0" w:after="0"/>
        <w:ind w:left="284" w:hanging="284"/>
        <w:rPr>
          <w:rFonts w:ascii="Arial" w:hAnsi="Arial" w:cs="Arial"/>
          <w:b/>
          <w:sz w:val="22"/>
          <w:szCs w:val="22"/>
          <w:highlight w:val="lightGray"/>
        </w:rPr>
      </w:pPr>
      <w:r w:rsidRPr="002F67D4">
        <w:rPr>
          <w:rFonts w:ascii="Arial" w:hAnsi="Arial" w:cs="Arial"/>
          <w:b/>
          <w:sz w:val="22"/>
          <w:szCs w:val="22"/>
          <w:highlight w:val="lightGray"/>
        </w:rPr>
        <w:t xml:space="preserve">Zamawiający: </w:t>
      </w:r>
    </w:p>
    <w:p w14:paraId="6D657AA5" w14:textId="77777777" w:rsidR="00755B42" w:rsidRPr="002F67D4" w:rsidRDefault="00755B42" w:rsidP="00F65E42">
      <w:pPr>
        <w:pStyle w:val="pkt"/>
        <w:spacing w:before="0" w:after="0"/>
        <w:ind w:left="0" w:firstLine="284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691F0AF1" w14:textId="77777777" w:rsidR="00755B42" w:rsidRPr="002F67D4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ul. Wieniawskiego 1, </w:t>
      </w:r>
      <w:r w:rsidR="00755B42" w:rsidRPr="002F67D4">
        <w:rPr>
          <w:rFonts w:ascii="Arial" w:hAnsi="Arial" w:cs="Arial"/>
          <w:sz w:val="22"/>
          <w:szCs w:val="22"/>
        </w:rPr>
        <w:t>61-712 Poznań</w:t>
      </w:r>
    </w:p>
    <w:p w14:paraId="66F3BB41" w14:textId="77777777" w:rsidR="003E19AC" w:rsidRPr="002F67D4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NIP: 7770006350, Regon: 000001293</w:t>
      </w:r>
    </w:p>
    <w:p w14:paraId="2F63A88C" w14:textId="77777777" w:rsidR="00755B42" w:rsidRPr="002F67D4" w:rsidRDefault="00906E09" w:rsidP="00F65E42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  <w:hyperlink r:id="rId9" w:history="1">
        <w:r w:rsidR="0013075A" w:rsidRPr="002F67D4">
          <w:rPr>
            <w:rStyle w:val="Hipercze"/>
            <w:rFonts w:ascii="Arial" w:hAnsi="Arial" w:cs="Arial"/>
            <w:sz w:val="22"/>
            <w:szCs w:val="22"/>
            <w:lang w:val="de-DE"/>
          </w:rPr>
          <w:t>www.amu.edu.pl</w:t>
        </w:r>
      </w:hyperlink>
      <w:r w:rsidR="0013075A" w:rsidRPr="002F67D4">
        <w:rPr>
          <w:rStyle w:val="Hipercze"/>
          <w:rFonts w:ascii="Arial" w:hAnsi="Arial" w:cs="Arial"/>
          <w:sz w:val="22"/>
          <w:szCs w:val="22"/>
          <w:lang w:val="de-DE"/>
        </w:rPr>
        <w:t xml:space="preserve"> </w:t>
      </w:r>
      <w:r w:rsidR="007E6128" w:rsidRPr="002F67D4">
        <w:rPr>
          <w:rFonts w:ascii="Arial" w:hAnsi="Arial" w:cs="Arial"/>
          <w:sz w:val="22"/>
          <w:szCs w:val="22"/>
          <w:lang w:val="de-DE"/>
        </w:rPr>
        <w:t xml:space="preserve"> </w:t>
      </w:r>
    </w:p>
    <w:p w14:paraId="1D45C6F9" w14:textId="77777777" w:rsidR="00744550" w:rsidRPr="002F67D4" w:rsidRDefault="00744550" w:rsidP="00F65E42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</w:p>
    <w:p w14:paraId="18EEF635" w14:textId="77777777" w:rsidR="0013075A" w:rsidRPr="002F67D4" w:rsidRDefault="00636F95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>Opis przedmiotu zamówienia</w:t>
      </w:r>
    </w:p>
    <w:p w14:paraId="683AC62A" w14:textId="2BCA34CC" w:rsidR="00F5626F" w:rsidRPr="000336B7" w:rsidRDefault="002F67D4" w:rsidP="00F5626F">
      <w:pPr>
        <w:pStyle w:val="Akapitzlist"/>
        <w:numPr>
          <w:ilvl w:val="0"/>
          <w:numId w:val="49"/>
        </w:numPr>
        <w:ind w:left="426"/>
        <w:jc w:val="both"/>
        <w:rPr>
          <w:rFonts w:ascii="Arial" w:hAnsi="Arial" w:cs="Arial"/>
          <w:b/>
        </w:rPr>
      </w:pPr>
      <w:r w:rsidRPr="000336B7">
        <w:rPr>
          <w:rFonts w:ascii="Arial" w:hAnsi="Arial" w:cs="Arial"/>
        </w:rPr>
        <w:t>Dostawa</w:t>
      </w:r>
      <w:r w:rsidR="00FB1EE8" w:rsidRPr="000336B7">
        <w:rPr>
          <w:rFonts w:ascii="Arial" w:hAnsi="Arial" w:cs="Arial"/>
        </w:rPr>
        <w:t xml:space="preserve"> </w:t>
      </w:r>
      <w:r w:rsidR="00F5626F" w:rsidRPr="000336B7">
        <w:rPr>
          <w:rFonts w:ascii="Arial" w:hAnsi="Arial" w:cs="Arial"/>
          <w:b/>
        </w:rPr>
        <w:t xml:space="preserve">elementów optycznych, mechanicznych  i elektronicznych do laserowego układu spektroskopowego. </w:t>
      </w:r>
      <w:r w:rsidR="00F5626F" w:rsidRPr="000336B7">
        <w:rPr>
          <w:rFonts w:ascii="Arial" w:hAnsi="Arial" w:cs="Arial"/>
        </w:rPr>
        <w:t xml:space="preserve">Wskazane w opisie przedmiotu zamówienia przykładowe modele </w:t>
      </w:r>
      <w:proofErr w:type="spellStart"/>
      <w:r w:rsidR="00F5626F" w:rsidRPr="000336B7">
        <w:rPr>
          <w:rFonts w:ascii="Arial" w:hAnsi="Arial" w:cs="Arial"/>
        </w:rPr>
        <w:t>Thorlabs</w:t>
      </w:r>
      <w:proofErr w:type="spellEnd"/>
      <w:r w:rsidR="00F5626F" w:rsidRPr="000336B7">
        <w:rPr>
          <w:rFonts w:ascii="Arial" w:hAnsi="Arial" w:cs="Arial"/>
        </w:rPr>
        <w:t xml:space="preserve"> przedstawiają modele, które spełniają minimalne wymagania dotyczące zamówienia. Dopuszczalne jest zaproponowanie  innych produktów o parametrach co najmniej takich, jakie posiada przykładowy model.</w:t>
      </w:r>
    </w:p>
    <w:p w14:paraId="22680820" w14:textId="68594DED" w:rsidR="007722BF" w:rsidRPr="001C0EB4" w:rsidRDefault="00F5626F" w:rsidP="009F331D">
      <w:pPr>
        <w:pStyle w:val="Akapitzlist"/>
        <w:numPr>
          <w:ilvl w:val="0"/>
          <w:numId w:val="49"/>
        </w:numPr>
        <w:jc w:val="both"/>
        <w:rPr>
          <w:rFonts w:ascii="Arial" w:hAnsi="Arial" w:cs="Arial"/>
          <w:b/>
        </w:rPr>
      </w:pPr>
      <w:r w:rsidRPr="001C0EB4">
        <w:rPr>
          <w:rFonts w:ascii="Arial" w:hAnsi="Arial" w:cs="Arial"/>
        </w:rPr>
        <w:t xml:space="preserve">Dostaw </w:t>
      </w:r>
      <w:r w:rsidR="002F67D4" w:rsidRPr="001C0EB4">
        <w:rPr>
          <w:rFonts w:ascii="Arial" w:hAnsi="Arial" w:cs="Arial"/>
        </w:rPr>
        <w:t xml:space="preserve">do </w:t>
      </w:r>
      <w:r w:rsidR="007722BF" w:rsidRPr="001C0EB4">
        <w:rPr>
          <w:rFonts w:ascii="Arial" w:hAnsi="Arial" w:cs="Arial"/>
        </w:rPr>
        <w:t xml:space="preserve">budynku </w:t>
      </w:r>
      <w:r w:rsidR="002F67D4" w:rsidRPr="001C0EB4">
        <w:rPr>
          <w:rFonts w:ascii="Arial" w:hAnsi="Arial" w:cs="Arial"/>
        </w:rPr>
        <w:t xml:space="preserve">Wydziału </w:t>
      </w:r>
      <w:r w:rsidRPr="001C0EB4">
        <w:rPr>
          <w:rFonts w:ascii="Arial" w:hAnsi="Arial" w:cs="Arial"/>
        </w:rPr>
        <w:t>Fizyki</w:t>
      </w:r>
      <w:r w:rsidR="002F67D4" w:rsidRPr="001C0EB4">
        <w:rPr>
          <w:rFonts w:ascii="Arial" w:hAnsi="Arial" w:cs="Arial"/>
        </w:rPr>
        <w:t>,</w:t>
      </w:r>
      <w:r w:rsidR="007722BF" w:rsidRPr="001C0EB4">
        <w:rPr>
          <w:rFonts w:ascii="Arial" w:hAnsi="Arial" w:cs="Arial"/>
        </w:rPr>
        <w:t xml:space="preserve"> przy ul. Uniwersytetu Poznańskiego </w:t>
      </w:r>
      <w:r w:rsidR="00FB0593" w:rsidRPr="001C0EB4">
        <w:rPr>
          <w:rFonts w:ascii="Arial" w:hAnsi="Arial" w:cs="Arial"/>
        </w:rPr>
        <w:t>2</w:t>
      </w:r>
      <w:r w:rsidR="007722BF" w:rsidRPr="001C0EB4">
        <w:rPr>
          <w:rFonts w:ascii="Arial" w:hAnsi="Arial" w:cs="Arial"/>
        </w:rPr>
        <w:t xml:space="preserve"> w Poznaniu</w:t>
      </w:r>
      <w:r w:rsidR="0013075A" w:rsidRPr="001C0EB4">
        <w:rPr>
          <w:rFonts w:ascii="Arial" w:hAnsi="Arial" w:cs="Arial"/>
        </w:rPr>
        <w:t xml:space="preserve">. </w:t>
      </w:r>
      <w:r w:rsidR="00636F95" w:rsidRPr="001C0EB4">
        <w:rPr>
          <w:rFonts w:ascii="Arial" w:hAnsi="Arial" w:cs="Arial"/>
        </w:rPr>
        <w:t>CPV</w:t>
      </w:r>
      <w:r w:rsidR="006E49C9" w:rsidRPr="001C0EB4">
        <w:rPr>
          <w:rFonts w:ascii="Arial" w:hAnsi="Arial" w:cs="Arial"/>
        </w:rPr>
        <w:t>:</w:t>
      </w:r>
      <w:r w:rsidR="006E49C9" w:rsidRPr="001C0EB4">
        <w:rPr>
          <w:rFonts w:ascii="Arial" w:hAnsi="Arial" w:cs="Arial"/>
          <w:b/>
        </w:rPr>
        <w:t xml:space="preserve"> </w:t>
      </w:r>
      <w:r w:rsidR="001C0EB4" w:rsidRPr="001C0EB4">
        <w:rPr>
          <w:rFonts w:ascii="Arial" w:hAnsi="Arial" w:cs="Arial"/>
          <w:b/>
        </w:rPr>
        <w:t xml:space="preserve">38000000-5, 38600000-1, 38621000-4, 38622000-1, 38623000-8, </w:t>
      </w:r>
    </w:p>
    <w:p w14:paraId="0C0C884C" w14:textId="34355D85" w:rsidR="00F65E42" w:rsidRPr="00FB0593" w:rsidRDefault="007E6128" w:rsidP="00FB0593">
      <w:pPr>
        <w:pStyle w:val="Akapitzlist"/>
        <w:numPr>
          <w:ilvl w:val="0"/>
          <w:numId w:val="49"/>
        </w:numPr>
        <w:ind w:left="426"/>
        <w:jc w:val="both"/>
        <w:rPr>
          <w:rFonts w:ascii="Arial" w:hAnsi="Arial" w:cs="Arial"/>
          <w:b/>
        </w:rPr>
      </w:pPr>
      <w:r w:rsidRPr="00FB0593">
        <w:rPr>
          <w:rFonts w:ascii="Arial" w:hAnsi="Arial" w:cs="Arial"/>
        </w:rPr>
        <w:t>P</w:t>
      </w:r>
      <w:r w:rsidR="00396514" w:rsidRPr="00FB0593">
        <w:rPr>
          <w:rFonts w:ascii="Arial" w:hAnsi="Arial" w:cs="Arial"/>
        </w:rPr>
        <w:t xml:space="preserve">rzedmiot zamówienia </w:t>
      </w:r>
      <w:r w:rsidRPr="00FB0593">
        <w:rPr>
          <w:rFonts w:ascii="Arial" w:hAnsi="Arial" w:cs="Arial"/>
        </w:rPr>
        <w:t xml:space="preserve">szczegółowo opisany </w:t>
      </w:r>
      <w:r w:rsidR="007722BF" w:rsidRPr="00FB0593">
        <w:rPr>
          <w:rFonts w:ascii="Arial" w:hAnsi="Arial" w:cs="Arial"/>
        </w:rPr>
        <w:t>w załączniku nr 3</w:t>
      </w:r>
      <w:r w:rsidR="00396514" w:rsidRPr="00FB0593">
        <w:rPr>
          <w:rFonts w:ascii="Arial" w:hAnsi="Arial" w:cs="Arial"/>
        </w:rPr>
        <w:t xml:space="preserve"> (</w:t>
      </w:r>
      <w:r w:rsidR="002F67D4" w:rsidRPr="00FB0593">
        <w:rPr>
          <w:rFonts w:ascii="Arial" w:hAnsi="Arial" w:cs="Arial"/>
        </w:rPr>
        <w:t>specyfikacja techniczna</w:t>
      </w:r>
      <w:r w:rsidR="00F65E42" w:rsidRPr="00FB0593">
        <w:rPr>
          <w:rFonts w:ascii="Arial" w:hAnsi="Arial" w:cs="Arial"/>
        </w:rPr>
        <w:t>).</w:t>
      </w:r>
    </w:p>
    <w:p w14:paraId="57D588D3" w14:textId="77777777" w:rsidR="00D87999" w:rsidRPr="002F67D4" w:rsidRDefault="00D87999" w:rsidP="00D87999">
      <w:pPr>
        <w:pStyle w:val="Akapitzlist"/>
        <w:spacing w:after="0" w:line="240" w:lineRule="auto"/>
        <w:ind w:left="426"/>
        <w:jc w:val="both"/>
        <w:rPr>
          <w:rFonts w:ascii="Arial" w:hAnsi="Arial" w:cs="Arial"/>
          <w:bCs/>
          <w:iCs/>
        </w:rPr>
      </w:pPr>
    </w:p>
    <w:p w14:paraId="35EEEFDA" w14:textId="77777777" w:rsidR="00452AA0" w:rsidRPr="002F67D4" w:rsidRDefault="00452AA0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 xml:space="preserve">Termin realizacji zamówienia: </w:t>
      </w:r>
    </w:p>
    <w:p w14:paraId="2A7458EF" w14:textId="73244AD2" w:rsidR="00181E5E" w:rsidRPr="002F67D4" w:rsidRDefault="00452AA0" w:rsidP="00F65E42">
      <w:pPr>
        <w:ind w:left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Zamó</w:t>
      </w:r>
      <w:r w:rsidR="007722BF" w:rsidRPr="002F67D4">
        <w:rPr>
          <w:rFonts w:ascii="Arial" w:hAnsi="Arial" w:cs="Arial"/>
          <w:sz w:val="22"/>
          <w:szCs w:val="22"/>
        </w:rPr>
        <w:t xml:space="preserve">wienie musi zostać zrealizowane </w:t>
      </w:r>
      <w:r w:rsidR="00D87999" w:rsidRPr="000336B7">
        <w:rPr>
          <w:rFonts w:ascii="Arial" w:hAnsi="Arial" w:cs="Arial"/>
          <w:b/>
          <w:color w:val="2E74B5" w:themeColor="accent1" w:themeShade="BF"/>
          <w:sz w:val="22"/>
          <w:szCs w:val="22"/>
        </w:rPr>
        <w:t xml:space="preserve">w terminie </w:t>
      </w:r>
      <w:r w:rsidR="00FB1EE8" w:rsidRPr="000336B7">
        <w:rPr>
          <w:rFonts w:ascii="Arial" w:hAnsi="Arial" w:cs="Arial"/>
          <w:b/>
          <w:color w:val="2E74B5" w:themeColor="accent1" w:themeShade="BF"/>
          <w:sz w:val="22"/>
          <w:szCs w:val="22"/>
        </w:rPr>
        <w:t>do</w:t>
      </w:r>
      <w:r w:rsidR="001C0EB4" w:rsidRPr="000336B7">
        <w:rPr>
          <w:rFonts w:ascii="Arial" w:hAnsi="Arial" w:cs="Arial"/>
          <w:b/>
          <w:color w:val="2E74B5" w:themeColor="accent1" w:themeShade="BF"/>
          <w:sz w:val="22"/>
          <w:szCs w:val="22"/>
        </w:rPr>
        <w:t xml:space="preserve"> 6</w:t>
      </w:r>
      <w:r w:rsidR="00FB0593" w:rsidRPr="000336B7">
        <w:rPr>
          <w:rFonts w:ascii="Arial" w:hAnsi="Arial" w:cs="Arial"/>
          <w:b/>
          <w:color w:val="2E74B5" w:themeColor="accent1" w:themeShade="BF"/>
          <w:sz w:val="22"/>
          <w:szCs w:val="22"/>
        </w:rPr>
        <w:t xml:space="preserve"> </w:t>
      </w:r>
      <w:r w:rsidR="00D87999" w:rsidRPr="000336B7">
        <w:rPr>
          <w:rFonts w:ascii="Arial" w:hAnsi="Arial" w:cs="Arial"/>
          <w:b/>
          <w:color w:val="2E74B5" w:themeColor="accent1" w:themeShade="BF"/>
          <w:sz w:val="22"/>
          <w:szCs w:val="22"/>
        </w:rPr>
        <w:t>tygodni</w:t>
      </w:r>
      <w:r w:rsidR="00D87999" w:rsidRPr="000336B7">
        <w:rPr>
          <w:rFonts w:ascii="Arial" w:hAnsi="Arial" w:cs="Arial"/>
          <w:color w:val="2E74B5" w:themeColor="accent1" w:themeShade="BF"/>
          <w:sz w:val="22"/>
          <w:szCs w:val="22"/>
        </w:rPr>
        <w:t xml:space="preserve"> </w:t>
      </w:r>
      <w:r w:rsidR="00D87999" w:rsidRPr="00FB1EE8">
        <w:rPr>
          <w:rFonts w:ascii="Arial" w:hAnsi="Arial" w:cs="Arial"/>
          <w:sz w:val="22"/>
          <w:szCs w:val="22"/>
        </w:rPr>
        <w:t xml:space="preserve">od </w:t>
      </w:r>
      <w:r w:rsidR="00D87999">
        <w:rPr>
          <w:rFonts w:ascii="Arial" w:hAnsi="Arial" w:cs="Arial"/>
          <w:sz w:val="22"/>
          <w:szCs w:val="22"/>
        </w:rPr>
        <w:t>daty zawarcia umowy.</w:t>
      </w:r>
    </w:p>
    <w:p w14:paraId="4C84A164" w14:textId="77777777" w:rsidR="00744550" w:rsidRPr="002F67D4" w:rsidRDefault="00744550" w:rsidP="00F65E42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173047A2" w14:textId="77777777" w:rsidR="00646810" w:rsidRPr="002F67D4" w:rsidRDefault="00646810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>Opis przygotowania oferty</w:t>
      </w:r>
    </w:p>
    <w:p w14:paraId="3238BE36" w14:textId="77777777" w:rsidR="00755B42" w:rsidRPr="002F67D4" w:rsidRDefault="00755B42" w:rsidP="00F65E42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2F67D4">
        <w:rPr>
          <w:rFonts w:ascii="Arial" w:hAnsi="Arial" w:cs="Arial"/>
          <w:b/>
          <w:u w:val="single"/>
        </w:rPr>
        <w:t>Oferta musi zawierać następujące oświadczenia i dokumenty:</w:t>
      </w:r>
    </w:p>
    <w:p w14:paraId="45E5E579" w14:textId="77777777" w:rsidR="00755B42" w:rsidRPr="002F67D4" w:rsidRDefault="00646810" w:rsidP="00F65E42">
      <w:pPr>
        <w:pStyle w:val="Nagwek2"/>
        <w:spacing w:before="0" w:after="0"/>
        <w:rPr>
          <w:sz w:val="22"/>
          <w:szCs w:val="22"/>
        </w:rPr>
      </w:pPr>
      <w:r w:rsidRPr="002F67D4">
        <w:rPr>
          <w:sz w:val="22"/>
          <w:szCs w:val="22"/>
        </w:rPr>
        <w:t>1.</w:t>
      </w:r>
      <w:r w:rsidR="00905137" w:rsidRPr="002F67D4">
        <w:rPr>
          <w:sz w:val="22"/>
          <w:szCs w:val="22"/>
        </w:rPr>
        <w:t xml:space="preserve">1. </w:t>
      </w:r>
      <w:r w:rsidR="00755B42" w:rsidRPr="002F67D4">
        <w:rPr>
          <w:sz w:val="22"/>
          <w:szCs w:val="22"/>
        </w:rPr>
        <w:t>formularz ofertowy</w:t>
      </w:r>
      <w:r w:rsidR="007722BF" w:rsidRPr="002F67D4">
        <w:rPr>
          <w:sz w:val="22"/>
          <w:szCs w:val="22"/>
        </w:rPr>
        <w:t xml:space="preserve"> </w:t>
      </w:r>
      <w:r w:rsidR="00755B42" w:rsidRPr="002F67D4">
        <w:rPr>
          <w:sz w:val="22"/>
          <w:szCs w:val="22"/>
        </w:rPr>
        <w:t xml:space="preserve">- </w:t>
      </w:r>
      <w:r w:rsidR="009A5B2D" w:rsidRPr="002F67D4">
        <w:rPr>
          <w:sz w:val="22"/>
          <w:szCs w:val="22"/>
        </w:rPr>
        <w:t>z</w:t>
      </w:r>
      <w:r w:rsidR="00755B42" w:rsidRPr="002F67D4">
        <w:rPr>
          <w:sz w:val="22"/>
          <w:szCs w:val="22"/>
        </w:rPr>
        <w:t xml:space="preserve">ałącznik nr 1 do zapytania </w:t>
      </w:r>
      <w:r w:rsidR="0013075A" w:rsidRPr="002F67D4">
        <w:rPr>
          <w:sz w:val="22"/>
          <w:szCs w:val="22"/>
        </w:rPr>
        <w:t>ofertowego</w:t>
      </w:r>
    </w:p>
    <w:p w14:paraId="1FA13437" w14:textId="788129ED" w:rsidR="00755B42" w:rsidRPr="002F67D4" w:rsidRDefault="00646810" w:rsidP="00F65E42">
      <w:pPr>
        <w:pStyle w:val="Nagwek2"/>
        <w:spacing w:before="0" w:after="0"/>
        <w:rPr>
          <w:sz w:val="22"/>
          <w:szCs w:val="22"/>
        </w:rPr>
      </w:pPr>
      <w:r w:rsidRPr="002F67D4">
        <w:rPr>
          <w:sz w:val="22"/>
          <w:szCs w:val="22"/>
        </w:rPr>
        <w:t>1.</w:t>
      </w:r>
      <w:r w:rsidR="00905137" w:rsidRPr="002F67D4">
        <w:rPr>
          <w:sz w:val="22"/>
          <w:szCs w:val="22"/>
        </w:rPr>
        <w:t>2.</w:t>
      </w:r>
      <w:r w:rsidR="000B4ED2">
        <w:rPr>
          <w:sz w:val="22"/>
          <w:szCs w:val="22"/>
        </w:rPr>
        <w:t xml:space="preserve"> </w:t>
      </w:r>
      <w:r w:rsidR="00905137" w:rsidRPr="002F67D4">
        <w:rPr>
          <w:sz w:val="22"/>
          <w:szCs w:val="22"/>
        </w:rPr>
        <w:t>f</w:t>
      </w:r>
      <w:r w:rsidR="00755B42" w:rsidRPr="002F67D4">
        <w:rPr>
          <w:sz w:val="22"/>
          <w:szCs w:val="22"/>
        </w:rPr>
        <w:t>ormularz cenowy</w:t>
      </w:r>
      <w:r w:rsidR="007722BF" w:rsidRPr="002F67D4">
        <w:rPr>
          <w:sz w:val="22"/>
          <w:szCs w:val="22"/>
        </w:rPr>
        <w:t xml:space="preserve"> </w:t>
      </w:r>
      <w:r w:rsidR="00755B42" w:rsidRPr="002F67D4">
        <w:rPr>
          <w:sz w:val="22"/>
          <w:szCs w:val="22"/>
        </w:rPr>
        <w:t xml:space="preserve">- </w:t>
      </w:r>
      <w:r w:rsidR="009A5B2D" w:rsidRPr="002F67D4">
        <w:rPr>
          <w:sz w:val="22"/>
          <w:szCs w:val="22"/>
        </w:rPr>
        <w:t>z</w:t>
      </w:r>
      <w:r w:rsidR="00755B42" w:rsidRPr="002F67D4">
        <w:rPr>
          <w:sz w:val="22"/>
          <w:szCs w:val="22"/>
        </w:rPr>
        <w:t>ałącznik nr 2 do zapytania</w:t>
      </w:r>
      <w:r w:rsidR="0013075A" w:rsidRPr="002F67D4">
        <w:rPr>
          <w:sz w:val="22"/>
          <w:szCs w:val="22"/>
        </w:rPr>
        <w:t xml:space="preserve"> ofertowego</w:t>
      </w:r>
    </w:p>
    <w:p w14:paraId="065CF2FB" w14:textId="77777777" w:rsidR="00F77261" w:rsidRPr="002F67D4" w:rsidRDefault="00646810" w:rsidP="00F65E42">
      <w:pPr>
        <w:pStyle w:val="Nagwek2"/>
        <w:spacing w:before="0" w:after="0"/>
        <w:rPr>
          <w:sz w:val="22"/>
          <w:szCs w:val="22"/>
        </w:rPr>
      </w:pPr>
      <w:r w:rsidRPr="002F67D4">
        <w:rPr>
          <w:sz w:val="22"/>
          <w:szCs w:val="22"/>
        </w:rPr>
        <w:t>1.</w:t>
      </w:r>
      <w:r w:rsidR="0058509B" w:rsidRPr="002F67D4">
        <w:rPr>
          <w:sz w:val="22"/>
          <w:szCs w:val="22"/>
        </w:rPr>
        <w:t>3</w:t>
      </w:r>
      <w:r w:rsidR="0013075A" w:rsidRPr="002F67D4">
        <w:rPr>
          <w:sz w:val="22"/>
          <w:szCs w:val="22"/>
        </w:rPr>
        <w:t>. pełnomocnictwo</w:t>
      </w:r>
      <w:r w:rsidR="007722BF" w:rsidRPr="002F67D4">
        <w:rPr>
          <w:sz w:val="22"/>
          <w:szCs w:val="22"/>
        </w:rPr>
        <w:t xml:space="preserve"> </w:t>
      </w:r>
      <w:r w:rsidR="0013075A" w:rsidRPr="002F67D4">
        <w:rPr>
          <w:sz w:val="22"/>
          <w:szCs w:val="22"/>
        </w:rPr>
        <w:t>- j</w:t>
      </w:r>
      <w:r w:rsidR="00E838D5" w:rsidRPr="002F67D4">
        <w:rPr>
          <w:sz w:val="22"/>
          <w:szCs w:val="22"/>
        </w:rPr>
        <w:t xml:space="preserve">eżeli Wykonawcy wspólnie ubiegają się o zamówienie,  jeżeli Wykonawcę </w:t>
      </w:r>
      <w:r w:rsidR="0013075A" w:rsidRPr="002F67D4">
        <w:rPr>
          <w:sz w:val="22"/>
          <w:szCs w:val="22"/>
        </w:rPr>
        <w:t xml:space="preserve"> </w:t>
      </w:r>
      <w:r w:rsidR="00E838D5" w:rsidRPr="002F67D4">
        <w:rPr>
          <w:sz w:val="22"/>
          <w:szCs w:val="22"/>
        </w:rPr>
        <w:t>reprezentuje pełnomocnik (jeżeli dotyczy)</w:t>
      </w:r>
    </w:p>
    <w:p w14:paraId="36E24839" w14:textId="77777777" w:rsidR="003C5D36" w:rsidRPr="002F67D4" w:rsidRDefault="003C5D36" w:rsidP="00F65E42">
      <w:pPr>
        <w:numPr>
          <w:ilvl w:val="0"/>
          <w:numId w:val="4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21F97FA9" w14:textId="77777777" w:rsidR="00E838D5" w:rsidRPr="002F67D4" w:rsidRDefault="00E838D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lastRenderedPageBreak/>
        <w:t>W toku dokonywania badania i oceny ofert Zamawiający może żądać udzielenia przez Wykonawcę wyjaśnień treści złożonych przez niego ofert.</w:t>
      </w:r>
    </w:p>
    <w:p w14:paraId="7BA33EC6" w14:textId="77777777" w:rsidR="002C4FCF" w:rsidRPr="002F67D4" w:rsidRDefault="002C4FCF" w:rsidP="00F65E42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F67D4">
        <w:rPr>
          <w:rFonts w:ascii="Arial" w:eastAsia="Times New Roman" w:hAnsi="Arial" w:cs="Arial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40AC1D9A" w14:textId="77777777" w:rsidR="00DC7565" w:rsidRPr="002F67D4" w:rsidRDefault="00DC756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zapytania ofertowego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25F87789" w14:textId="77777777"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480E8D66" w14:textId="77777777"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rzez danego wykonawcę.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ść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oferty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odpowiada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ć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ci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zapytania ofertowego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71535898" w14:textId="77777777" w:rsidR="00253892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Oferta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Wykonawcy wraz z załącznikami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</w:t>
      </w:r>
    </w:p>
    <w:p w14:paraId="257AB78E" w14:textId="77777777"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ołączyć stosowne pełnomocnictwo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6FE091A2" w14:textId="77777777" w:rsidR="003E19AC" w:rsidRPr="002F67D4" w:rsidRDefault="00DC7565" w:rsidP="00D87999">
      <w:pPr>
        <w:numPr>
          <w:ilvl w:val="0"/>
          <w:numId w:val="41"/>
        </w:numPr>
        <w:tabs>
          <w:tab w:val="left" w:pos="284"/>
          <w:tab w:val="left" w:pos="426"/>
        </w:tabs>
        <w:suppressAutoHyphens/>
        <w:ind w:left="142" w:hanging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sane</w:t>
      </w:r>
      <w:r w:rsidR="003E19AC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w sposób wskazany w punkcie VI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ust. 1 niniejszego zapytania ofertowego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oraz dodatkowo oznaczone słowami </w:t>
      </w:r>
      <w:r w:rsidRPr="002F67D4">
        <w:rPr>
          <w:rFonts w:ascii="Arial" w:hAnsi="Arial" w:cs="Arial"/>
          <w:b/>
          <w:bCs/>
          <w:iCs/>
          <w:sz w:val="22"/>
          <w:szCs w:val="22"/>
          <w:lang w:eastAsia="zh-CN"/>
        </w:rPr>
        <w:t>„ZMIANA” lub „WYCOFANIE”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153FE5E5" w14:textId="77777777" w:rsidR="00744550" w:rsidRPr="002F67D4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</w:p>
    <w:p w14:paraId="4F634759" w14:textId="77777777" w:rsidR="0048028D" w:rsidRPr="002F67D4" w:rsidRDefault="00874836" w:rsidP="00F65E42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2EB51446" w14:textId="294AB162" w:rsidR="00DC7565" w:rsidRPr="002F67D4" w:rsidRDefault="00DC7565" w:rsidP="00F65E42">
      <w:pPr>
        <w:pStyle w:val="Akapitzlist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2F67D4">
        <w:rPr>
          <w:rFonts w:ascii="Arial" w:hAnsi="Arial" w:cs="Arial"/>
        </w:rPr>
        <w:t>Wszelka korespondencja odbywa się drogą mailową. W tytule wiadomości należy wpisać: „</w:t>
      </w:r>
      <w:r w:rsidRPr="002F67D4">
        <w:rPr>
          <w:rFonts w:ascii="Arial" w:hAnsi="Arial" w:cs="Arial"/>
          <w:b/>
        </w:rPr>
        <w:t xml:space="preserve">Zapytanie ofertowe na </w:t>
      </w:r>
      <w:r w:rsidR="00D87999">
        <w:rPr>
          <w:rFonts w:ascii="Arial" w:hAnsi="Arial" w:cs="Arial"/>
          <w:b/>
        </w:rPr>
        <w:t xml:space="preserve">dostawę </w:t>
      </w:r>
      <w:r w:rsidR="00FB0593">
        <w:rPr>
          <w:rFonts w:ascii="Arial" w:hAnsi="Arial" w:cs="Arial"/>
          <w:b/>
        </w:rPr>
        <w:t>elementów optycznych, mechanicznych i elektronicznych do laserowego układu spektroskopowego</w:t>
      </w:r>
      <w:r w:rsidRPr="002F67D4">
        <w:rPr>
          <w:rFonts w:ascii="Arial" w:hAnsi="Arial" w:cs="Arial"/>
        </w:rPr>
        <w:t>.</w:t>
      </w:r>
      <w:r w:rsidR="007722BF" w:rsidRPr="002F67D4">
        <w:rPr>
          <w:rFonts w:ascii="Arial" w:hAnsi="Arial" w:cs="Arial"/>
          <w:b/>
        </w:rPr>
        <w:t xml:space="preserve"> Znak sprawy: ZP/</w:t>
      </w:r>
      <w:r w:rsidR="00FB0593">
        <w:rPr>
          <w:rFonts w:ascii="Arial" w:hAnsi="Arial" w:cs="Arial"/>
          <w:b/>
        </w:rPr>
        <w:t>1957</w:t>
      </w:r>
      <w:r w:rsidR="007722BF" w:rsidRPr="002F67D4">
        <w:rPr>
          <w:rFonts w:ascii="Arial" w:hAnsi="Arial" w:cs="Arial"/>
          <w:b/>
        </w:rPr>
        <w:t>/</w:t>
      </w:r>
      <w:r w:rsidR="00D87999">
        <w:rPr>
          <w:rFonts w:ascii="Arial" w:hAnsi="Arial" w:cs="Arial"/>
          <w:b/>
        </w:rPr>
        <w:t>D</w:t>
      </w:r>
      <w:r w:rsidRPr="002F67D4">
        <w:rPr>
          <w:rFonts w:ascii="Arial" w:hAnsi="Arial" w:cs="Arial"/>
          <w:b/>
        </w:rPr>
        <w:t xml:space="preserve">/21”. </w:t>
      </w:r>
    </w:p>
    <w:p w14:paraId="73D78D54" w14:textId="3FBA22FE" w:rsidR="00473331" w:rsidRPr="00FB0593" w:rsidRDefault="00473331" w:rsidP="00F65E42">
      <w:pPr>
        <w:pStyle w:val="Akapitzlist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2F67D4">
        <w:rPr>
          <w:rFonts w:ascii="Arial" w:hAnsi="Arial" w:cs="Arial"/>
        </w:rPr>
        <w:t xml:space="preserve">Osobami upoważnionymi do kontaktu z Wykonawcami </w:t>
      </w:r>
      <w:r w:rsidR="004C732F" w:rsidRPr="002F67D4">
        <w:rPr>
          <w:rFonts w:ascii="Arial" w:hAnsi="Arial" w:cs="Arial"/>
        </w:rPr>
        <w:t xml:space="preserve">w </w:t>
      </w:r>
      <w:r w:rsidR="004C732F" w:rsidRPr="002F67D4">
        <w:rPr>
          <w:rFonts w:ascii="Arial" w:hAnsi="Arial" w:cs="Arial"/>
          <w:b/>
        </w:rPr>
        <w:t xml:space="preserve">kwestiach merytorycznych </w:t>
      </w:r>
      <w:r w:rsidRPr="002F67D4">
        <w:rPr>
          <w:rFonts w:ascii="Arial" w:hAnsi="Arial" w:cs="Arial"/>
          <w:b/>
        </w:rPr>
        <w:t xml:space="preserve">jest </w:t>
      </w:r>
      <w:r w:rsidR="00D87999">
        <w:rPr>
          <w:rFonts w:ascii="Arial" w:hAnsi="Arial" w:cs="Arial"/>
          <w:b/>
        </w:rPr>
        <w:t>Pan</w:t>
      </w:r>
      <w:r w:rsidR="00FB0593">
        <w:rPr>
          <w:rFonts w:ascii="Arial" w:hAnsi="Arial" w:cs="Arial"/>
          <w:b/>
        </w:rPr>
        <w:t xml:space="preserve">  Bartłomiej Graczykowski</w:t>
      </w:r>
      <w:r w:rsidR="008C2BBE" w:rsidRPr="002F67D4">
        <w:rPr>
          <w:rFonts w:ascii="Arial" w:hAnsi="Arial" w:cs="Arial"/>
          <w:b/>
          <w:lang w:val="de-DE"/>
        </w:rPr>
        <w:t xml:space="preserve">, </w:t>
      </w:r>
      <w:proofErr w:type="spellStart"/>
      <w:r w:rsidR="00D87999">
        <w:rPr>
          <w:rFonts w:ascii="Arial" w:hAnsi="Arial" w:cs="Arial"/>
          <w:b/>
          <w:lang w:val="de-DE"/>
        </w:rPr>
        <w:t>e-mail</w:t>
      </w:r>
      <w:proofErr w:type="spellEnd"/>
      <w:r w:rsidR="00D87999">
        <w:rPr>
          <w:rFonts w:ascii="Arial" w:hAnsi="Arial" w:cs="Arial"/>
          <w:b/>
          <w:lang w:val="de-DE"/>
        </w:rPr>
        <w:t xml:space="preserve">: </w:t>
      </w:r>
      <w:hyperlink r:id="rId10" w:history="1">
        <w:r w:rsidR="00FB0593" w:rsidRPr="0051589D">
          <w:rPr>
            <w:rStyle w:val="Hipercze"/>
            <w:rFonts w:ascii="Arial" w:hAnsi="Arial" w:cs="Arial"/>
            <w:b/>
            <w:lang w:val="de-DE"/>
          </w:rPr>
          <w:t>bartlomiej.graczykowski@amu.edu.pl</w:t>
        </w:r>
      </w:hyperlink>
    </w:p>
    <w:p w14:paraId="3E3FE3A8" w14:textId="77777777" w:rsidR="00FB0593" w:rsidRPr="002F67D4" w:rsidRDefault="00FB0593" w:rsidP="00FB0593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u w:val="none"/>
        </w:rPr>
      </w:pPr>
    </w:p>
    <w:p w14:paraId="2F55CFCB" w14:textId="77777777" w:rsidR="00744550" w:rsidRPr="002F67D4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u w:val="none"/>
        </w:rPr>
      </w:pPr>
    </w:p>
    <w:p w14:paraId="0A117764" w14:textId="77777777" w:rsidR="0048028D" w:rsidRPr="002F67D4" w:rsidRDefault="0048028D" w:rsidP="00F65E42">
      <w:pPr>
        <w:pStyle w:val="Nagwek2"/>
        <w:numPr>
          <w:ilvl w:val="0"/>
          <w:numId w:val="28"/>
        </w:numPr>
        <w:spacing w:before="0" w:after="0"/>
        <w:ind w:left="426" w:hanging="426"/>
        <w:rPr>
          <w:b/>
          <w:color w:val="auto"/>
          <w:sz w:val="22"/>
          <w:szCs w:val="22"/>
          <w:highlight w:val="lightGray"/>
        </w:rPr>
      </w:pPr>
      <w:r w:rsidRPr="002F67D4">
        <w:rPr>
          <w:b/>
          <w:color w:val="auto"/>
          <w:sz w:val="22"/>
          <w:szCs w:val="22"/>
          <w:highlight w:val="lightGray"/>
        </w:rPr>
        <w:t xml:space="preserve">Miejsce oraz termin składania </w:t>
      </w:r>
    </w:p>
    <w:p w14:paraId="5B1DE63B" w14:textId="7593A78E" w:rsidR="00CB3C97" w:rsidRPr="00FB0593" w:rsidRDefault="0048028D" w:rsidP="00FB0593">
      <w:pPr>
        <w:pStyle w:val="Akapitzlist"/>
        <w:numPr>
          <w:ilvl w:val="0"/>
          <w:numId w:val="8"/>
        </w:numPr>
        <w:spacing w:after="0" w:line="240" w:lineRule="auto"/>
        <w:ind w:left="284" w:hanging="284"/>
        <w:rPr>
          <w:rFonts w:ascii="Arial" w:hAnsi="Arial" w:cs="Arial"/>
          <w:b/>
        </w:rPr>
      </w:pPr>
      <w:r w:rsidRPr="00FB0593">
        <w:rPr>
          <w:rFonts w:ascii="Arial" w:hAnsi="Arial" w:cs="Arial"/>
        </w:rPr>
        <w:t xml:space="preserve">Oferty należy składać </w:t>
      </w:r>
      <w:r w:rsidR="00636F95" w:rsidRPr="00FB0593">
        <w:rPr>
          <w:rFonts w:ascii="Arial" w:hAnsi="Arial" w:cs="Arial"/>
        </w:rPr>
        <w:t>w formie</w:t>
      </w:r>
      <w:r w:rsidR="008C4CEB" w:rsidRPr="00FB0593">
        <w:rPr>
          <w:rFonts w:ascii="Arial" w:hAnsi="Arial" w:cs="Arial"/>
        </w:rPr>
        <w:t xml:space="preserve"> elektronicznej </w:t>
      </w:r>
      <w:r w:rsidRPr="00FB0593">
        <w:rPr>
          <w:rFonts w:ascii="Arial" w:hAnsi="Arial" w:cs="Arial"/>
        </w:rPr>
        <w:t xml:space="preserve">na adres </w:t>
      </w:r>
      <w:hyperlink r:id="rId11" w:history="1">
        <w:r w:rsidR="00FB0593" w:rsidRPr="0051589D">
          <w:rPr>
            <w:rStyle w:val="Hipercze"/>
            <w:rFonts w:ascii="Arial" w:hAnsi="Arial" w:cs="Arial"/>
            <w:lang w:val="de-DE"/>
          </w:rPr>
          <w:t>bartlomiej.graczykowski@amu.edu.pl</w:t>
        </w:r>
      </w:hyperlink>
      <w:r w:rsidR="00FB0593" w:rsidRPr="00FB0593">
        <w:rPr>
          <w:rFonts w:ascii="Arial" w:hAnsi="Arial" w:cs="Arial"/>
          <w:lang w:val="de-DE"/>
        </w:rPr>
        <w:t xml:space="preserve"> </w:t>
      </w:r>
      <w:r w:rsidR="00C52FFB" w:rsidRPr="00FB0593">
        <w:rPr>
          <w:rFonts w:ascii="Arial" w:hAnsi="Arial" w:cs="Arial"/>
        </w:rPr>
        <w:t xml:space="preserve"> </w:t>
      </w:r>
      <w:r w:rsidR="00636F95" w:rsidRPr="00FB0593">
        <w:rPr>
          <w:rFonts w:ascii="Arial" w:hAnsi="Arial" w:cs="Arial"/>
        </w:rPr>
        <w:t>do dnia</w:t>
      </w:r>
      <w:r w:rsidR="009A5B2D" w:rsidRPr="00FB0593">
        <w:rPr>
          <w:rFonts w:ascii="Arial" w:hAnsi="Arial" w:cs="Arial"/>
        </w:rPr>
        <w:t xml:space="preserve"> </w:t>
      </w:r>
      <w:r w:rsidR="00906E09">
        <w:rPr>
          <w:rFonts w:ascii="Arial" w:hAnsi="Arial" w:cs="Arial"/>
          <w:b/>
        </w:rPr>
        <w:t>09-06</w:t>
      </w:r>
      <w:bookmarkStart w:id="0" w:name="_GoBack"/>
      <w:bookmarkEnd w:id="0"/>
      <w:r w:rsidR="000336B7">
        <w:rPr>
          <w:rFonts w:ascii="Arial" w:hAnsi="Arial" w:cs="Arial"/>
          <w:b/>
        </w:rPr>
        <w:t>-</w:t>
      </w:r>
      <w:r w:rsidR="001D7846" w:rsidRPr="00FB0593">
        <w:rPr>
          <w:rFonts w:ascii="Arial" w:hAnsi="Arial" w:cs="Arial"/>
          <w:b/>
        </w:rPr>
        <w:t>2021</w:t>
      </w:r>
      <w:r w:rsidR="009A5B2D" w:rsidRPr="00FB0593">
        <w:rPr>
          <w:rFonts w:ascii="Arial" w:hAnsi="Arial" w:cs="Arial"/>
          <w:b/>
        </w:rPr>
        <w:t xml:space="preserve"> r.</w:t>
      </w:r>
      <w:r w:rsidR="00636F95" w:rsidRPr="00FB0593">
        <w:rPr>
          <w:rFonts w:ascii="Arial" w:hAnsi="Arial" w:cs="Arial"/>
          <w:b/>
        </w:rPr>
        <w:t xml:space="preserve"> do godz. </w:t>
      </w:r>
      <w:r w:rsidR="001D7846" w:rsidRPr="00FB0593">
        <w:rPr>
          <w:rFonts w:ascii="Arial" w:hAnsi="Arial" w:cs="Arial"/>
          <w:b/>
        </w:rPr>
        <w:t>1</w:t>
      </w:r>
      <w:r w:rsidRPr="00FB0593">
        <w:rPr>
          <w:rFonts w:ascii="Arial" w:hAnsi="Arial" w:cs="Arial"/>
          <w:b/>
        </w:rPr>
        <w:t>2</w:t>
      </w:r>
      <w:r w:rsidR="001D7846" w:rsidRPr="00FB0593">
        <w:rPr>
          <w:rFonts w:ascii="Arial" w:hAnsi="Arial" w:cs="Arial"/>
          <w:b/>
        </w:rPr>
        <w:t>:00</w:t>
      </w:r>
      <w:r w:rsidR="00636F95" w:rsidRPr="00FB0593">
        <w:rPr>
          <w:rFonts w:ascii="Arial" w:hAnsi="Arial" w:cs="Arial"/>
          <w:b/>
        </w:rPr>
        <w:t>.</w:t>
      </w:r>
      <w:r w:rsidR="00884CBB" w:rsidRPr="00FB0593">
        <w:rPr>
          <w:rFonts w:ascii="Arial" w:hAnsi="Arial" w:cs="Arial"/>
        </w:rPr>
        <w:t xml:space="preserve"> </w:t>
      </w:r>
      <w:r w:rsidR="00884CBB" w:rsidRPr="00FB0593">
        <w:rPr>
          <w:rStyle w:val="fontstyle01"/>
          <w:rFonts w:ascii="Arial" w:hAnsi="Arial" w:cs="Arial"/>
          <w:sz w:val="22"/>
          <w:szCs w:val="22"/>
        </w:rPr>
        <w:t>Liczy się data i godzina wpływu oferty na serwer</w:t>
      </w:r>
      <w:r w:rsidR="00FB0593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884CBB" w:rsidRPr="00FB0593">
        <w:rPr>
          <w:rStyle w:val="fontstyle01"/>
          <w:rFonts w:ascii="Arial" w:hAnsi="Arial" w:cs="Arial"/>
          <w:sz w:val="22"/>
          <w:szCs w:val="22"/>
        </w:rPr>
        <w:t>Zamawiającego.</w:t>
      </w:r>
    </w:p>
    <w:p w14:paraId="25165A66" w14:textId="77777777" w:rsidR="00636F95" w:rsidRPr="002F67D4" w:rsidRDefault="00820148" w:rsidP="00F65E42">
      <w:pPr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Odpowiedzialność za prawidłowe przesłanie oferty leży po stronie Wykonawcy.</w:t>
      </w:r>
    </w:p>
    <w:p w14:paraId="6596C349" w14:textId="77777777" w:rsidR="00DC7565" w:rsidRPr="002F67D4" w:rsidRDefault="00884CBB" w:rsidP="00F65E42">
      <w:pPr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Oferty złożone po terminie nie będą rozpatrywane.</w:t>
      </w:r>
    </w:p>
    <w:p w14:paraId="63CEA541" w14:textId="77777777" w:rsidR="00744550" w:rsidRPr="002F67D4" w:rsidRDefault="00744550" w:rsidP="00F65E42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9A6915F" w14:textId="77777777" w:rsidR="00DC7565" w:rsidRPr="002F67D4" w:rsidRDefault="00716EEA" w:rsidP="00F65E42">
      <w:pPr>
        <w:pStyle w:val="paragraph"/>
        <w:numPr>
          <w:ilvl w:val="0"/>
          <w:numId w:val="28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b/>
          <w:bCs/>
          <w:sz w:val="22"/>
          <w:szCs w:val="22"/>
          <w:highlight w:val="lightGray"/>
        </w:rPr>
      </w:pPr>
      <w:r w:rsidRPr="002F67D4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 xml:space="preserve">Opis </w:t>
      </w:r>
      <w:r w:rsidR="00DC7565" w:rsidRPr="002F67D4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>sposobu obliczenia ceny:</w:t>
      </w:r>
      <w:r w:rsidR="00DC7565" w:rsidRPr="002F67D4">
        <w:rPr>
          <w:rStyle w:val="eop"/>
          <w:rFonts w:ascii="Arial" w:hAnsi="Arial" w:cs="Arial"/>
          <w:b/>
          <w:bCs/>
          <w:sz w:val="22"/>
          <w:szCs w:val="22"/>
          <w:highlight w:val="lightGray"/>
        </w:rPr>
        <w:t> </w:t>
      </w:r>
    </w:p>
    <w:p w14:paraId="5623AC6C" w14:textId="77777777" w:rsidR="00690353" w:rsidRPr="002F67D4" w:rsidRDefault="00690353" w:rsidP="00F65E42">
      <w:pPr>
        <w:numPr>
          <w:ilvl w:val="0"/>
          <w:numId w:val="36"/>
        </w:numPr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Wykonawca wylicza cenę oferty zgodnie z formularzem cenowym, który stanowi załącznik nr 2 do </w:t>
      </w:r>
      <w:r w:rsidR="00837320" w:rsidRPr="002F67D4">
        <w:rPr>
          <w:rFonts w:ascii="Arial" w:hAnsi="Arial" w:cs="Arial"/>
          <w:sz w:val="22"/>
          <w:szCs w:val="22"/>
        </w:rPr>
        <w:t>zapytania ofertowego</w:t>
      </w:r>
      <w:r w:rsidRPr="002F67D4">
        <w:rPr>
          <w:rFonts w:ascii="Arial" w:hAnsi="Arial" w:cs="Arial"/>
          <w:caps/>
          <w:sz w:val="22"/>
          <w:szCs w:val="22"/>
        </w:rPr>
        <w:t xml:space="preserve"> </w:t>
      </w:r>
    </w:p>
    <w:p w14:paraId="319A8CF1" w14:textId="77777777" w:rsidR="00690353" w:rsidRPr="002F67D4" w:rsidRDefault="00690353" w:rsidP="00F65E42">
      <w:pPr>
        <w:numPr>
          <w:ilvl w:val="0"/>
          <w:numId w:val="36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Ceny jednostkowe muszą być wyższe od zera.</w:t>
      </w:r>
    </w:p>
    <w:p w14:paraId="111DCE00" w14:textId="77777777" w:rsidR="00690353" w:rsidRPr="002F67D4" w:rsidRDefault="00690353" w:rsidP="00F65E42">
      <w:pPr>
        <w:numPr>
          <w:ilvl w:val="0"/>
          <w:numId w:val="3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Wykonawca jest zobowiązany do podania cen na wszystkie wymienione elementy przedmiotu zamówienia objęte dostawą</w:t>
      </w:r>
      <w:r w:rsidRPr="002F67D4">
        <w:rPr>
          <w:rFonts w:ascii="Arial" w:hAnsi="Arial" w:cs="Arial"/>
          <w:b/>
          <w:sz w:val="22"/>
          <w:szCs w:val="22"/>
        </w:rPr>
        <w:t xml:space="preserve"> </w:t>
      </w:r>
      <w:r w:rsidRPr="002F67D4">
        <w:rPr>
          <w:rFonts w:ascii="Arial" w:hAnsi="Arial" w:cs="Arial"/>
          <w:sz w:val="22"/>
          <w:szCs w:val="22"/>
        </w:rPr>
        <w:t xml:space="preserve">i wycenić wszystkie pozycje formularza cenowego.  Brak ceny choćby na jeden element przedmiotu  zamówienia spowoduje odrzucenie oferty. </w:t>
      </w:r>
    </w:p>
    <w:p w14:paraId="3F747E50" w14:textId="77777777" w:rsidR="00DC7565" w:rsidRPr="002F67D4" w:rsidRDefault="00473331" w:rsidP="00F65E42">
      <w:pPr>
        <w:pStyle w:val="paragraph"/>
        <w:numPr>
          <w:ilvl w:val="0"/>
          <w:numId w:val="36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 xml:space="preserve"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</w:t>
      </w:r>
      <w:r w:rsidR="00837320" w:rsidRPr="002F67D4">
        <w:rPr>
          <w:rStyle w:val="normaltextrun"/>
          <w:rFonts w:ascii="Arial" w:hAnsi="Arial" w:cs="Arial"/>
          <w:sz w:val="22"/>
          <w:szCs w:val="22"/>
        </w:rPr>
        <w:t>zapytaniem ofertowym,</w:t>
      </w:r>
      <w:r w:rsidRPr="002F67D4">
        <w:rPr>
          <w:rStyle w:val="normaltextrun"/>
          <w:rFonts w:ascii="Arial" w:hAnsi="Arial" w:cs="Arial"/>
          <w:sz w:val="22"/>
          <w:szCs w:val="22"/>
        </w:rPr>
        <w:t xml:space="preserve"> niepowodujące istotnych zmian w treści oferty np. przyjęcie w obliczeniach błędnej ilości jednostek miar (ilość jednostek miar zostanie </w:t>
      </w:r>
      <w:r w:rsidRPr="002F67D4">
        <w:rPr>
          <w:rStyle w:val="normaltextrun"/>
          <w:rFonts w:ascii="Arial" w:hAnsi="Arial" w:cs="Arial"/>
          <w:sz w:val="22"/>
          <w:szCs w:val="22"/>
        </w:rPr>
        <w:lastRenderedPageBreak/>
        <w:t>poprawiona na prawidłową), zdublowania pozycji w formularzu cenowym (zdublowana pozycja zostanie wykreślona). 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731E9242" w14:textId="77777777" w:rsidR="00744550" w:rsidRPr="002F67D4" w:rsidRDefault="00744550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6DDEDF3" w14:textId="77777777" w:rsidR="00547EAA" w:rsidRPr="002F67D4" w:rsidRDefault="00547EAA" w:rsidP="00F65E42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 xml:space="preserve">Kryteria </w:t>
      </w:r>
      <w:r w:rsidR="008C4CEB" w:rsidRPr="002F67D4">
        <w:rPr>
          <w:rFonts w:ascii="Arial" w:hAnsi="Arial" w:cs="Arial"/>
          <w:b/>
          <w:highlight w:val="lightGray"/>
        </w:rPr>
        <w:t>oceny ofert</w:t>
      </w:r>
      <w:r w:rsidRPr="002F67D4">
        <w:rPr>
          <w:rFonts w:ascii="Arial" w:hAnsi="Arial" w:cs="Arial"/>
          <w:b/>
          <w:highlight w:val="lightGray"/>
        </w:rPr>
        <w:t xml:space="preserve">: </w:t>
      </w:r>
    </w:p>
    <w:p w14:paraId="3AFE8CC5" w14:textId="77777777" w:rsidR="00F22887" w:rsidRPr="002F67D4" w:rsidRDefault="009F7FCC" w:rsidP="00F65E42">
      <w:pPr>
        <w:pStyle w:val="paragraph"/>
        <w:numPr>
          <w:ilvl w:val="0"/>
          <w:numId w:val="44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Zamawiający będzie oceniał oferty według następujących kryteriów: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73331" w:rsidRPr="002F67D4" w14:paraId="1F18C527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26B4765" w14:textId="77777777" w:rsidR="00473331" w:rsidRPr="002F67D4" w:rsidRDefault="00473331" w:rsidP="00F65E42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2F67D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89EC1C2" w14:textId="77777777" w:rsidR="00473331" w:rsidRPr="002F67D4" w:rsidRDefault="00473331" w:rsidP="00F65E42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D7C2808" w14:textId="77777777" w:rsidR="00473331" w:rsidRPr="002F67D4" w:rsidRDefault="00473331" w:rsidP="00F65E42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473331" w:rsidRPr="002F67D4" w14:paraId="03CA6036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02198" w14:textId="77777777" w:rsidR="00473331" w:rsidRPr="002F67D4" w:rsidRDefault="00473331" w:rsidP="00F65E42">
            <w:pPr>
              <w:numPr>
                <w:ilvl w:val="0"/>
                <w:numId w:val="37"/>
              </w:num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56F13" w14:textId="77777777" w:rsidR="00473331" w:rsidRPr="002F67D4" w:rsidRDefault="00473331" w:rsidP="00F65E42">
            <w:pPr>
              <w:rPr>
                <w:rFonts w:ascii="Arial" w:eastAsia="Arial" w:hAnsi="Arial" w:cs="Arial"/>
                <w:sz w:val="22"/>
                <w:szCs w:val="22"/>
                <w:lang w:eastAsia="x-none"/>
              </w:rPr>
            </w:pPr>
            <w:r w:rsidRPr="002F67D4">
              <w:rPr>
                <w:rFonts w:ascii="Arial" w:hAnsi="Arial" w:cs="Arial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32835" w14:textId="77777777" w:rsidR="00473331" w:rsidRPr="002F67D4" w:rsidRDefault="008C2BBE" w:rsidP="00F65E42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F67D4">
              <w:rPr>
                <w:rFonts w:ascii="Arial" w:hAnsi="Arial" w:cs="Arial"/>
                <w:sz w:val="22"/>
                <w:szCs w:val="22"/>
                <w:lang w:eastAsia="x-none"/>
              </w:rPr>
              <w:t>10</w:t>
            </w:r>
            <w:r w:rsidR="00473331" w:rsidRPr="002F67D4">
              <w:rPr>
                <w:rFonts w:ascii="Arial" w:hAnsi="Arial" w:cs="Arial"/>
                <w:sz w:val="22"/>
                <w:szCs w:val="22"/>
                <w:lang w:eastAsia="x-none"/>
              </w:rPr>
              <w:t>0%</w:t>
            </w:r>
          </w:p>
        </w:tc>
      </w:tr>
    </w:tbl>
    <w:p w14:paraId="05D99AEA" w14:textId="77777777" w:rsidR="00473331" w:rsidRPr="002F67D4" w:rsidRDefault="00473331" w:rsidP="00F65E42">
      <w:pPr>
        <w:jc w:val="both"/>
        <w:rPr>
          <w:rFonts w:ascii="Arial" w:hAnsi="Arial" w:cs="Arial"/>
          <w:b/>
          <w:sz w:val="22"/>
          <w:szCs w:val="22"/>
        </w:rPr>
      </w:pPr>
    </w:p>
    <w:p w14:paraId="0818A554" w14:textId="77777777" w:rsidR="008D60BC" w:rsidRPr="002F67D4" w:rsidRDefault="00473331" w:rsidP="00F65E42">
      <w:pPr>
        <w:numPr>
          <w:ilvl w:val="0"/>
          <w:numId w:val="38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Za ofertę najkorzystniejszą zostanie uznana oferta zawierającą </w:t>
      </w:r>
      <w:r w:rsidR="008C2BBE" w:rsidRPr="002F67D4">
        <w:rPr>
          <w:rFonts w:ascii="Arial" w:hAnsi="Arial" w:cs="Arial"/>
          <w:sz w:val="22"/>
          <w:szCs w:val="22"/>
        </w:rPr>
        <w:t>najniższą cenę.</w:t>
      </w:r>
    </w:p>
    <w:p w14:paraId="348B4256" w14:textId="77777777" w:rsidR="009A5B2D" w:rsidRPr="002F67D4" w:rsidRDefault="009A5B2D" w:rsidP="00F65E42">
      <w:pPr>
        <w:numPr>
          <w:ilvl w:val="0"/>
          <w:numId w:val="3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5D7CA745" w14:textId="77777777" w:rsidR="008C4CEB" w:rsidRPr="002F67D4" w:rsidRDefault="008C4CEB" w:rsidP="00F65E42">
      <w:pPr>
        <w:numPr>
          <w:ilvl w:val="0"/>
          <w:numId w:val="3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1229ED97" w14:textId="77777777" w:rsidR="003C5D36" w:rsidRPr="002F67D4" w:rsidRDefault="008C4CEB" w:rsidP="00F65E42">
      <w:pPr>
        <w:pStyle w:val="Akapitzlist"/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F67D4">
        <w:rPr>
          <w:rFonts w:ascii="Arial" w:eastAsia="Times New Roman" w:hAnsi="Arial" w:cs="Arial"/>
          <w:lang w:eastAsia="pl-PL"/>
        </w:rPr>
        <w:t>Oferentom nie przysługuje prawo odwołania od wyboru najkorzystniejszej oferty w drodze zapytania ofertowego</w:t>
      </w:r>
      <w:r w:rsidR="005E78BC" w:rsidRPr="002F67D4">
        <w:rPr>
          <w:rFonts w:ascii="Arial" w:eastAsia="Times New Roman" w:hAnsi="Arial" w:cs="Arial"/>
          <w:lang w:eastAsia="pl-PL"/>
        </w:rPr>
        <w:t>.</w:t>
      </w:r>
    </w:p>
    <w:p w14:paraId="6D8C866E" w14:textId="77777777" w:rsidR="00744550" w:rsidRDefault="00744550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19449A0F" w14:textId="77777777" w:rsidR="00F96908" w:rsidRPr="002F67D4" w:rsidRDefault="00F96908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77D70298" w14:textId="77777777" w:rsidR="003C5D36" w:rsidRPr="002F67D4" w:rsidRDefault="003C5D36" w:rsidP="00F65E42">
      <w:pPr>
        <w:pStyle w:val="Akapitzlist"/>
        <w:numPr>
          <w:ilvl w:val="0"/>
          <w:numId w:val="28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>Postanowienia ogólne</w:t>
      </w:r>
    </w:p>
    <w:p w14:paraId="0E8B768F" w14:textId="77777777" w:rsidR="003C5D36" w:rsidRPr="002F67D4" w:rsidRDefault="003C5D36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1.</w:t>
      </w:r>
      <w:r w:rsidRPr="002F67D4">
        <w:rPr>
          <w:rFonts w:ascii="Arial" w:hAnsi="Arial" w:cs="Arial"/>
          <w:sz w:val="22"/>
          <w:szCs w:val="22"/>
        </w:rPr>
        <w:tab/>
      </w:r>
      <w:r w:rsidRPr="002F67D4">
        <w:rPr>
          <w:rStyle w:val="fontstyle01"/>
          <w:rFonts w:ascii="Arial" w:hAnsi="Arial" w:cs="Arial"/>
          <w:sz w:val="22"/>
          <w:szCs w:val="22"/>
        </w:rPr>
        <w:t>Zamawiający zastrzega sobie prawo do unieważnienia niniejszego postępowania</w:t>
      </w:r>
      <w:r w:rsidRPr="002F67D4">
        <w:rPr>
          <w:rFonts w:ascii="Arial" w:hAnsi="Arial" w:cs="Arial"/>
          <w:color w:val="000000"/>
          <w:sz w:val="22"/>
          <w:szCs w:val="22"/>
        </w:rPr>
        <w:br/>
      </w:r>
      <w:r w:rsidRPr="002F67D4">
        <w:rPr>
          <w:rStyle w:val="fontstyle01"/>
          <w:rFonts w:ascii="Arial" w:hAnsi="Arial" w:cs="Arial"/>
          <w:sz w:val="22"/>
          <w:szCs w:val="22"/>
        </w:rPr>
        <w:t>bez podania uzasadnienia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 xml:space="preserve"> na każdym jego etapie</w:t>
      </w:r>
      <w:r w:rsidRPr="002F67D4">
        <w:rPr>
          <w:rStyle w:val="fontstyle01"/>
          <w:rFonts w:ascii="Arial" w:hAnsi="Arial" w:cs="Arial"/>
          <w:sz w:val="22"/>
          <w:szCs w:val="22"/>
        </w:rPr>
        <w:t>, a także do pozostawienia postępowania bez wyboru oferty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 xml:space="preserve"> i bez podania przyczyny</w:t>
      </w:r>
      <w:r w:rsidRPr="002F67D4">
        <w:rPr>
          <w:rStyle w:val="fontstyle01"/>
          <w:rFonts w:ascii="Arial" w:hAnsi="Arial" w:cs="Arial"/>
          <w:sz w:val="22"/>
          <w:szCs w:val="22"/>
        </w:rPr>
        <w:t>.</w:t>
      </w:r>
    </w:p>
    <w:p w14:paraId="175010D0" w14:textId="77777777" w:rsidR="003C5D36" w:rsidRPr="002F67D4" w:rsidRDefault="00744550" w:rsidP="00F65E42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2"/>
          <w:szCs w:val="22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2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.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ab/>
        <w:t>Wykonawca jest związany przedstawioną ofertą przez okres 30 dni</w:t>
      </w:r>
      <w:r w:rsidR="008B3BF3" w:rsidRPr="002F67D4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8B3BF3" w:rsidRPr="002F67D4">
        <w:rPr>
          <w:rFonts w:ascii="Arial" w:hAnsi="Arial" w:cs="Arial"/>
          <w:sz w:val="22"/>
          <w:szCs w:val="22"/>
        </w:rPr>
        <w:t>od daty upływu terminu dostarczenia ofert.</w:t>
      </w:r>
    </w:p>
    <w:p w14:paraId="75A1AC43" w14:textId="77777777" w:rsidR="003C5D36" w:rsidRPr="002F67D4" w:rsidRDefault="00744550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2"/>
          <w:szCs w:val="22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3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. Wykonawcy, których oferty nie zostaną wybrane, nie mogą zgłaszać żadnych roszczeń</w:t>
      </w:r>
      <w:r w:rsidR="003C5D36" w:rsidRPr="002F67D4">
        <w:rPr>
          <w:rFonts w:ascii="Arial" w:hAnsi="Arial" w:cs="Arial"/>
          <w:color w:val="000000"/>
          <w:sz w:val="22"/>
          <w:szCs w:val="22"/>
        </w:rPr>
        <w:br/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względem Zamawiającego z tytułu otrzymania niniejszego zapytania</w:t>
      </w:r>
      <w:r w:rsidR="003C5D36" w:rsidRPr="002F67D4">
        <w:rPr>
          <w:rFonts w:ascii="Arial" w:hAnsi="Arial" w:cs="Arial"/>
          <w:color w:val="000000"/>
          <w:sz w:val="22"/>
          <w:szCs w:val="22"/>
        </w:rPr>
        <w:br/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ofertowego oraz przygotowania i złożenia oferty na to zapytanie.</w:t>
      </w:r>
    </w:p>
    <w:p w14:paraId="565A8917" w14:textId="77777777" w:rsidR="003C5D36" w:rsidRPr="002F67D4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4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 xml:space="preserve">. </w:t>
      </w:r>
      <w:r w:rsidR="005B073B" w:rsidRPr="002F67D4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2F67D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do składania wyjaśnień czy powodów akceptacji lub odrzucenia oferty.</w:t>
      </w:r>
    </w:p>
    <w:p w14:paraId="6A4A0FD8" w14:textId="77777777" w:rsidR="003C5D36" w:rsidRPr="002F67D4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5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 xml:space="preserve">. </w:t>
      </w:r>
      <w:r w:rsidR="003C5D36" w:rsidRPr="002F67D4">
        <w:rPr>
          <w:rFonts w:ascii="Arial" w:hAnsi="Arial" w:cs="Arial"/>
          <w:sz w:val="22"/>
          <w:szCs w:val="22"/>
        </w:rPr>
        <w:t>Koszty przygotowania oraz dostarczenia oferty ponosi Wykonawca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.</w:t>
      </w:r>
    </w:p>
    <w:p w14:paraId="364EBF2A" w14:textId="77777777" w:rsidR="003C5D36" w:rsidRPr="002F67D4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6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>.</w:t>
      </w:r>
      <w:r w:rsidR="00602CA4" w:rsidRPr="002F67D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3C5D36" w:rsidRPr="002F67D4">
        <w:rPr>
          <w:rFonts w:ascii="Arial" w:hAnsi="Arial" w:cs="Arial"/>
          <w:sz w:val="22"/>
          <w:szCs w:val="22"/>
        </w:rPr>
        <w:t xml:space="preserve">Zamawiający 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zastrzega sobie prawo do zmiany całości lub części zapytania ofertowego.</w:t>
      </w:r>
    </w:p>
    <w:p w14:paraId="0608851B" w14:textId="77777777" w:rsidR="00943474" w:rsidRPr="002F67D4" w:rsidRDefault="00744550" w:rsidP="00F65E42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7</w:t>
      </w:r>
      <w:r w:rsidR="00943474" w:rsidRPr="002F67D4">
        <w:rPr>
          <w:rStyle w:val="fontstyle01"/>
          <w:rFonts w:ascii="Arial" w:hAnsi="Arial" w:cs="Arial"/>
          <w:sz w:val="22"/>
          <w:szCs w:val="22"/>
        </w:rPr>
        <w:t>.</w:t>
      </w:r>
      <w:r w:rsidR="00943474" w:rsidRPr="002F67D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43474" w:rsidRPr="002F67D4">
        <w:rPr>
          <w:rFonts w:ascii="Arial" w:hAnsi="Arial" w:cs="Arial"/>
          <w:sz w:val="22"/>
          <w:szCs w:val="22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2F67D4">
        <w:rPr>
          <w:rFonts w:ascii="Arial" w:hAnsi="Arial" w:cs="Arial"/>
          <w:sz w:val="22"/>
          <w:szCs w:val="22"/>
        </w:rPr>
        <w:t>t.j</w:t>
      </w:r>
      <w:proofErr w:type="spellEnd"/>
      <w:r w:rsidR="00943474" w:rsidRPr="002F67D4">
        <w:rPr>
          <w:rFonts w:ascii="Arial" w:hAnsi="Arial" w:cs="Arial"/>
          <w:sz w:val="22"/>
          <w:szCs w:val="22"/>
        </w:rPr>
        <w:t xml:space="preserve">.: Dz.U. 2019, poz. 118 z </w:t>
      </w:r>
      <w:proofErr w:type="spellStart"/>
      <w:r w:rsidR="00943474" w:rsidRPr="002F67D4">
        <w:rPr>
          <w:rFonts w:ascii="Arial" w:hAnsi="Arial" w:cs="Arial"/>
          <w:sz w:val="22"/>
          <w:szCs w:val="22"/>
        </w:rPr>
        <w:t>późn</w:t>
      </w:r>
      <w:proofErr w:type="spellEnd"/>
      <w:r w:rsidR="00943474" w:rsidRPr="002F67D4">
        <w:rPr>
          <w:rFonts w:ascii="Arial" w:hAnsi="Arial" w:cs="Arial"/>
          <w:sz w:val="22"/>
          <w:szCs w:val="22"/>
        </w:rPr>
        <w:t>. zm.).</w:t>
      </w:r>
    </w:p>
    <w:p w14:paraId="0FE6FDEE" w14:textId="77777777" w:rsidR="00744550" w:rsidRPr="002F67D4" w:rsidRDefault="00744550" w:rsidP="00F65E4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2BA851E1" w14:textId="77777777" w:rsidR="00F8443B" w:rsidRPr="002F67D4" w:rsidRDefault="00F8443B" w:rsidP="00F65E4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5A8BD359" w14:textId="77777777" w:rsidR="00744550" w:rsidRPr="002F67D4" w:rsidRDefault="00744550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4137DBF7" w14:textId="77777777" w:rsidR="008D60BC" w:rsidRPr="002F67D4" w:rsidRDefault="008D60BC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BF6736C" w14:textId="77777777" w:rsidR="009A5B2D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78B6DC6F" w14:textId="47D001CB" w:rsidR="00FB1EE8" w:rsidRDefault="00FB1EE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11E19A7F" w14:textId="1901DA05" w:rsidR="00FB0593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7715A297" w14:textId="77D11623" w:rsidR="00FB0593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2B4B302E" w14:textId="36A45090" w:rsidR="00FB0593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8B379F4" w14:textId="77777777" w:rsidR="00FB0593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1A33853D" w14:textId="77777777" w:rsidR="00FB1EE8" w:rsidRPr="002F67D4" w:rsidRDefault="00FB1EE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458B32D3" w14:textId="77777777" w:rsidR="009A5B2D" w:rsidRPr="002F67D4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0829B54D" w14:textId="77777777" w:rsidR="006A0C7D" w:rsidRPr="002F67D4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b/>
          <w:bCs/>
          <w:sz w:val="22"/>
          <w:szCs w:val="22"/>
        </w:rPr>
        <w:t>Załącznikami do niniejszego dokumentu są: 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431D0CFC" w14:textId="77777777" w:rsidR="006A0C7D" w:rsidRPr="002F67D4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Załącznik Nr 1 – Formularz oferty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4C87FA5C" w14:textId="77777777" w:rsidR="006A0C7D" w:rsidRPr="002F67D4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Załącznik Nr 2 – Formularz cenowy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179C7AF5" w14:textId="77777777" w:rsidR="007677F8" w:rsidRPr="002F67D4" w:rsidRDefault="00602CA4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Załącznik Nr 3</w:t>
      </w:r>
      <w:r w:rsidR="006A0C7D" w:rsidRPr="002F67D4">
        <w:rPr>
          <w:rStyle w:val="normaltextrun"/>
          <w:rFonts w:ascii="Arial" w:hAnsi="Arial" w:cs="Arial"/>
          <w:sz w:val="22"/>
          <w:szCs w:val="22"/>
        </w:rPr>
        <w:t xml:space="preserve"> –</w:t>
      </w:r>
      <w:r w:rsidR="008C2BBE" w:rsidRPr="002F67D4">
        <w:rPr>
          <w:rStyle w:val="normaltextrun"/>
          <w:rFonts w:ascii="Arial" w:hAnsi="Arial" w:cs="Arial"/>
          <w:sz w:val="22"/>
          <w:szCs w:val="22"/>
        </w:rPr>
        <w:t xml:space="preserve"> Specyfikacja technicz</w:t>
      </w:r>
      <w:r w:rsidR="00F65E42" w:rsidRPr="002F67D4">
        <w:rPr>
          <w:rStyle w:val="normaltextrun"/>
          <w:rFonts w:ascii="Arial" w:hAnsi="Arial" w:cs="Arial"/>
          <w:sz w:val="22"/>
          <w:szCs w:val="22"/>
        </w:rPr>
        <w:t>n</w:t>
      </w:r>
      <w:r w:rsidR="008C2BBE" w:rsidRPr="002F67D4">
        <w:rPr>
          <w:rStyle w:val="normaltextrun"/>
          <w:rFonts w:ascii="Arial" w:hAnsi="Arial" w:cs="Arial"/>
          <w:sz w:val="22"/>
          <w:szCs w:val="22"/>
        </w:rPr>
        <w:t>a</w:t>
      </w:r>
    </w:p>
    <w:sectPr w:rsidR="007677F8" w:rsidRPr="002F67D4" w:rsidSect="009A5B2D">
      <w:headerReference w:type="default" r:id="rId12"/>
      <w:footerReference w:type="even" r:id="rId13"/>
      <w:footerReference w:type="default" r:id="rId14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AC67E" w14:textId="77777777" w:rsidR="00D70B35" w:rsidRDefault="00D70B35">
      <w:r>
        <w:separator/>
      </w:r>
    </w:p>
  </w:endnote>
  <w:endnote w:type="continuationSeparator" w:id="0">
    <w:p w14:paraId="7CB5084F" w14:textId="77777777" w:rsidR="00D70B35" w:rsidRDefault="00D70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98143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10B39E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451C7" w14:textId="3F6AF075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06E09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52623CCC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953B1" w14:textId="77777777" w:rsidR="00D70B35" w:rsidRDefault="00D70B35">
      <w:r>
        <w:separator/>
      </w:r>
    </w:p>
  </w:footnote>
  <w:footnote w:type="continuationSeparator" w:id="0">
    <w:p w14:paraId="67BE3A65" w14:textId="77777777" w:rsidR="00D70B35" w:rsidRDefault="00D70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51286" w14:textId="77777777" w:rsidR="00303A42" w:rsidRPr="007677F8" w:rsidRDefault="00303A42">
    <w:pPr>
      <w:pStyle w:val="Nagwek"/>
      <w:pBdr>
        <w:bottom w:val="single" w:sz="6" w:space="1" w:color="auto"/>
      </w:pBdr>
    </w:pPr>
  </w:p>
  <w:p w14:paraId="372468C9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C166B"/>
    <w:multiLevelType w:val="hybridMultilevel"/>
    <w:tmpl w:val="E70081F8"/>
    <w:lvl w:ilvl="0" w:tplc="B34E297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6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23EEE"/>
    <w:multiLevelType w:val="hybridMultilevel"/>
    <w:tmpl w:val="FAA8B56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6B4050B"/>
    <w:multiLevelType w:val="hybridMultilevel"/>
    <w:tmpl w:val="85D00F8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36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6" w15:restartNumberingAfterBreak="0">
    <w:nsid w:val="30F6782F"/>
    <w:multiLevelType w:val="multilevel"/>
    <w:tmpl w:val="CBA4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A82E6B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353026FF"/>
    <w:multiLevelType w:val="multilevel"/>
    <w:tmpl w:val="1D1881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3" w15:restartNumberingAfterBreak="0">
    <w:nsid w:val="41441998"/>
    <w:multiLevelType w:val="hybridMultilevel"/>
    <w:tmpl w:val="8E7A8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222085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F361619"/>
    <w:multiLevelType w:val="hybridMultilevel"/>
    <w:tmpl w:val="A7D66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438424B"/>
    <w:multiLevelType w:val="hybridMultilevel"/>
    <w:tmpl w:val="CF628788"/>
    <w:lvl w:ilvl="0" w:tplc="B3D6AE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33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E212C35"/>
    <w:multiLevelType w:val="hybridMultilevel"/>
    <w:tmpl w:val="1BA62570"/>
    <w:lvl w:ilvl="0" w:tplc="9F3432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F9F682B"/>
    <w:multiLevelType w:val="multilevel"/>
    <w:tmpl w:val="C598D752"/>
    <w:lvl w:ilvl="0">
      <w:start w:val="2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2" w15:restartNumberingAfterBreak="0">
    <w:nsid w:val="704F47B2"/>
    <w:multiLevelType w:val="hybridMultilevel"/>
    <w:tmpl w:val="737E4B54"/>
    <w:lvl w:ilvl="0" w:tplc="63DC5D78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12"/>
  </w:num>
  <w:num w:numId="3">
    <w:abstractNumId w:val="5"/>
  </w:num>
  <w:num w:numId="4">
    <w:abstractNumId w:val="43"/>
  </w:num>
  <w:num w:numId="5">
    <w:abstractNumId w:val="3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42"/>
  </w:num>
  <w:num w:numId="9">
    <w:abstractNumId w:val="8"/>
  </w:num>
  <w:num w:numId="10">
    <w:abstractNumId w:val="3"/>
  </w:num>
  <w:num w:numId="11">
    <w:abstractNumId w:val="19"/>
  </w:num>
  <w:num w:numId="12">
    <w:abstractNumId w:val="45"/>
  </w:num>
  <w:num w:numId="13">
    <w:abstractNumId w:val="21"/>
  </w:num>
  <w:num w:numId="14">
    <w:abstractNumId w:val="6"/>
  </w:num>
  <w:num w:numId="15">
    <w:abstractNumId w:val="25"/>
  </w:num>
  <w:num w:numId="16">
    <w:abstractNumId w:val="24"/>
  </w:num>
  <w:num w:numId="17">
    <w:abstractNumId w:val="35"/>
  </w:num>
  <w:num w:numId="18">
    <w:abstractNumId w:val="36"/>
  </w:num>
  <w:num w:numId="19">
    <w:abstractNumId w:val="44"/>
  </w:num>
  <w:num w:numId="20">
    <w:abstractNumId w:val="26"/>
  </w:num>
  <w:num w:numId="21">
    <w:abstractNumId w:val="28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</w:num>
  <w:num w:numId="25">
    <w:abstractNumId w:val="15"/>
  </w:num>
  <w:num w:numId="26">
    <w:abstractNumId w:val="22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</w:num>
  <w:num w:numId="29">
    <w:abstractNumId w:val="10"/>
  </w:num>
  <w:num w:numId="30">
    <w:abstractNumId w:val="31"/>
  </w:num>
  <w:num w:numId="31">
    <w:abstractNumId w:val="4"/>
  </w:num>
  <w:num w:numId="32">
    <w:abstractNumId w:val="29"/>
  </w:num>
  <w:num w:numId="33">
    <w:abstractNumId w:val="40"/>
  </w:num>
  <w:num w:numId="34">
    <w:abstractNumId w:val="18"/>
  </w:num>
  <w:num w:numId="35">
    <w:abstractNumId w:val="13"/>
  </w:num>
  <w:num w:numId="36">
    <w:abstractNumId w:val="34"/>
  </w:num>
  <w:num w:numId="37">
    <w:abstractNumId w:val="1"/>
  </w:num>
  <w:num w:numId="38">
    <w:abstractNumId w:val="30"/>
  </w:num>
  <w:num w:numId="39">
    <w:abstractNumId w:val="41"/>
  </w:num>
  <w:num w:numId="40">
    <w:abstractNumId w:val="17"/>
  </w:num>
  <w:num w:numId="41">
    <w:abstractNumId w:val="37"/>
  </w:num>
  <w:num w:numId="42">
    <w:abstractNumId w:val="46"/>
  </w:num>
  <w:num w:numId="43">
    <w:abstractNumId w:val="16"/>
  </w:num>
  <w:num w:numId="44">
    <w:abstractNumId w:val="9"/>
  </w:num>
  <w:num w:numId="45">
    <w:abstractNumId w:val="27"/>
  </w:num>
  <w:num w:numId="46">
    <w:abstractNumId w:val="23"/>
  </w:num>
  <w:num w:numId="47">
    <w:abstractNumId w:val="0"/>
  </w:num>
  <w:num w:numId="48">
    <w:abstractNumId w:val="2"/>
  </w:num>
  <w:num w:numId="4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IxNjc3MTQ1tTRV0lEKTi0uzszPAykwrAUAu9frjiwAAAA="/>
  </w:docVars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336B7"/>
    <w:rsid w:val="000478EC"/>
    <w:rsid w:val="00094688"/>
    <w:rsid w:val="000B4ED2"/>
    <w:rsid w:val="000B558F"/>
    <w:rsid w:val="000D6A3A"/>
    <w:rsid w:val="000E2B4D"/>
    <w:rsid w:val="000F0370"/>
    <w:rsid w:val="001007E3"/>
    <w:rsid w:val="00101495"/>
    <w:rsid w:val="0010267B"/>
    <w:rsid w:val="00105443"/>
    <w:rsid w:val="00120518"/>
    <w:rsid w:val="0013075A"/>
    <w:rsid w:val="00150EBA"/>
    <w:rsid w:val="001651F4"/>
    <w:rsid w:val="00171426"/>
    <w:rsid w:val="00181E5E"/>
    <w:rsid w:val="0019459C"/>
    <w:rsid w:val="001B6B51"/>
    <w:rsid w:val="001C0EB4"/>
    <w:rsid w:val="001C3EEC"/>
    <w:rsid w:val="001C78C5"/>
    <w:rsid w:val="001D7846"/>
    <w:rsid w:val="001E7B7B"/>
    <w:rsid w:val="002013D4"/>
    <w:rsid w:val="0020218F"/>
    <w:rsid w:val="002044D6"/>
    <w:rsid w:val="002300E4"/>
    <w:rsid w:val="00230A1F"/>
    <w:rsid w:val="00240910"/>
    <w:rsid w:val="00253304"/>
    <w:rsid w:val="00253892"/>
    <w:rsid w:val="002675EA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7D4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D55FF"/>
    <w:rsid w:val="003E19AC"/>
    <w:rsid w:val="003E6E71"/>
    <w:rsid w:val="003F69F5"/>
    <w:rsid w:val="003F6EE0"/>
    <w:rsid w:val="00422CD6"/>
    <w:rsid w:val="00426F2A"/>
    <w:rsid w:val="00433D75"/>
    <w:rsid w:val="00436DA7"/>
    <w:rsid w:val="004425C7"/>
    <w:rsid w:val="00445A13"/>
    <w:rsid w:val="00447822"/>
    <w:rsid w:val="00452AA0"/>
    <w:rsid w:val="004603CB"/>
    <w:rsid w:val="00473331"/>
    <w:rsid w:val="0048028D"/>
    <w:rsid w:val="004B1FAE"/>
    <w:rsid w:val="004B50DD"/>
    <w:rsid w:val="004C732F"/>
    <w:rsid w:val="0052543F"/>
    <w:rsid w:val="00530EFC"/>
    <w:rsid w:val="005473AE"/>
    <w:rsid w:val="00547EAA"/>
    <w:rsid w:val="00574590"/>
    <w:rsid w:val="00580F24"/>
    <w:rsid w:val="0058509B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87703"/>
    <w:rsid w:val="00690353"/>
    <w:rsid w:val="0069754B"/>
    <w:rsid w:val="006A0C7D"/>
    <w:rsid w:val="006A1821"/>
    <w:rsid w:val="006E49C9"/>
    <w:rsid w:val="0071052E"/>
    <w:rsid w:val="00716EEA"/>
    <w:rsid w:val="00720F1B"/>
    <w:rsid w:val="0072116F"/>
    <w:rsid w:val="00744550"/>
    <w:rsid w:val="00751D9A"/>
    <w:rsid w:val="00755B42"/>
    <w:rsid w:val="00762439"/>
    <w:rsid w:val="007677F8"/>
    <w:rsid w:val="007722BF"/>
    <w:rsid w:val="007A44B1"/>
    <w:rsid w:val="007B3060"/>
    <w:rsid w:val="007D4074"/>
    <w:rsid w:val="007E6128"/>
    <w:rsid w:val="00820148"/>
    <w:rsid w:val="008209EA"/>
    <w:rsid w:val="00825A25"/>
    <w:rsid w:val="00827E6D"/>
    <w:rsid w:val="00833444"/>
    <w:rsid w:val="00833E1C"/>
    <w:rsid w:val="00837320"/>
    <w:rsid w:val="00852982"/>
    <w:rsid w:val="00874836"/>
    <w:rsid w:val="00884CBB"/>
    <w:rsid w:val="00890294"/>
    <w:rsid w:val="008A2090"/>
    <w:rsid w:val="008A75F3"/>
    <w:rsid w:val="008B3BF3"/>
    <w:rsid w:val="008C2BBE"/>
    <w:rsid w:val="008C4155"/>
    <w:rsid w:val="008C4CEB"/>
    <w:rsid w:val="008C6137"/>
    <w:rsid w:val="008D11E6"/>
    <w:rsid w:val="008D60BC"/>
    <w:rsid w:val="008F3380"/>
    <w:rsid w:val="008F3A27"/>
    <w:rsid w:val="008F615E"/>
    <w:rsid w:val="00901A73"/>
    <w:rsid w:val="0090401C"/>
    <w:rsid w:val="00905137"/>
    <w:rsid w:val="00906E09"/>
    <w:rsid w:val="009103D4"/>
    <w:rsid w:val="00911A6E"/>
    <w:rsid w:val="00925ECD"/>
    <w:rsid w:val="009350E7"/>
    <w:rsid w:val="00936760"/>
    <w:rsid w:val="00936DD0"/>
    <w:rsid w:val="00943474"/>
    <w:rsid w:val="0095343C"/>
    <w:rsid w:val="009632AB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75CFC"/>
    <w:rsid w:val="00A93E32"/>
    <w:rsid w:val="00AA7DA7"/>
    <w:rsid w:val="00AB195D"/>
    <w:rsid w:val="00AB48A2"/>
    <w:rsid w:val="00AE14B8"/>
    <w:rsid w:val="00AF22BD"/>
    <w:rsid w:val="00AF3D54"/>
    <w:rsid w:val="00B00F3B"/>
    <w:rsid w:val="00B355F9"/>
    <w:rsid w:val="00B37394"/>
    <w:rsid w:val="00B37B3F"/>
    <w:rsid w:val="00B41A38"/>
    <w:rsid w:val="00B47E78"/>
    <w:rsid w:val="00B5475B"/>
    <w:rsid w:val="00B578B9"/>
    <w:rsid w:val="00B97CE0"/>
    <w:rsid w:val="00BA48B0"/>
    <w:rsid w:val="00BB2D38"/>
    <w:rsid w:val="00C20B74"/>
    <w:rsid w:val="00C31F5F"/>
    <w:rsid w:val="00C4423E"/>
    <w:rsid w:val="00C51E25"/>
    <w:rsid w:val="00C52FFB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3644D"/>
    <w:rsid w:val="00D60EEA"/>
    <w:rsid w:val="00D70957"/>
    <w:rsid w:val="00D70B35"/>
    <w:rsid w:val="00D70C9F"/>
    <w:rsid w:val="00D80B89"/>
    <w:rsid w:val="00D83D25"/>
    <w:rsid w:val="00D87999"/>
    <w:rsid w:val="00DA5484"/>
    <w:rsid w:val="00DC40E0"/>
    <w:rsid w:val="00DC7565"/>
    <w:rsid w:val="00DE5EA6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22887"/>
    <w:rsid w:val="00F364F4"/>
    <w:rsid w:val="00F415DB"/>
    <w:rsid w:val="00F47107"/>
    <w:rsid w:val="00F47B2B"/>
    <w:rsid w:val="00F5626F"/>
    <w:rsid w:val="00F60214"/>
    <w:rsid w:val="00F61087"/>
    <w:rsid w:val="00F6398C"/>
    <w:rsid w:val="00F65E42"/>
    <w:rsid w:val="00F65FBD"/>
    <w:rsid w:val="00F77261"/>
    <w:rsid w:val="00F8443B"/>
    <w:rsid w:val="00F91080"/>
    <w:rsid w:val="00F96908"/>
    <w:rsid w:val="00FB0593"/>
    <w:rsid w:val="00FB1EE8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4454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artlomiej.graczykowski@amu.edu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bartlomiej.graczykowski@amu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u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461D2-BAB8-44D6-A096-6F76B2F56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1047</Words>
  <Characters>7164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Iwona Zerbin</cp:lastModifiedBy>
  <cp:revision>3</cp:revision>
  <cp:lastPrinted>2021-02-11T07:30:00Z</cp:lastPrinted>
  <dcterms:created xsi:type="dcterms:W3CDTF">2021-05-18T11:35:00Z</dcterms:created>
  <dcterms:modified xsi:type="dcterms:W3CDTF">2021-05-31T08:25:00Z</dcterms:modified>
</cp:coreProperties>
</file>