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2755B" w:rsidRDefault="006676AE" w:rsidP="00F2755B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2755B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140F" w:rsidRPr="0036140F">
        <w:rPr>
          <w:rFonts w:ascii="Times New Roman" w:hAnsi="Times New Roman"/>
          <w:b/>
        </w:rPr>
        <w:t>RIiD.271.2.2021</w:t>
      </w:r>
    </w:p>
    <w:p w:rsidR="00C4103F" w:rsidRPr="00F90CD1" w:rsidRDefault="006676AE" w:rsidP="0049402A">
      <w:pPr>
        <w:pStyle w:val="Tekstpodstawowy"/>
        <w:spacing w:after="0" w:line="276" w:lineRule="auto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6140F" w:rsidRPr="00110593" w:rsidTr="00237739">
        <w:tc>
          <w:tcPr>
            <w:tcW w:w="9212" w:type="dxa"/>
            <w:shd w:val="clear" w:color="auto" w:fill="D9D9D9"/>
          </w:tcPr>
          <w:p w:rsidR="0036140F" w:rsidRPr="00110593" w:rsidRDefault="0036140F" w:rsidP="0023773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6140F" w:rsidRPr="00110593" w:rsidRDefault="0036140F" w:rsidP="0023773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6140F">
              <w:rPr>
                <w:rFonts w:ascii="Times New Roman" w:hAnsi="Times New Roman"/>
              </w:rPr>
              <w:t>(</w:t>
            </w:r>
            <w:proofErr w:type="spellStart"/>
            <w:r w:rsidRPr="0036140F">
              <w:rPr>
                <w:rFonts w:ascii="Times New Roman" w:hAnsi="Times New Roman"/>
              </w:rPr>
              <w:t>Dz.U</w:t>
            </w:r>
            <w:proofErr w:type="spellEnd"/>
            <w:r w:rsidRPr="0036140F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6140F" w:rsidRPr="00110593" w:rsidRDefault="0036140F" w:rsidP="0023773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6140F" w:rsidRPr="00110593" w:rsidRDefault="0036140F" w:rsidP="0023773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6140F" w:rsidRPr="00110593" w:rsidRDefault="0036140F" w:rsidP="0023773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6140F" w:rsidRPr="0036140F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6140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6140F">
        <w:rPr>
          <w:rFonts w:ascii="Times New Roman" w:hAnsi="Times New Roman"/>
          <w:b/>
        </w:rPr>
        <w:t>Wykonanie 4 pomieszczeń WC wraz z WC dla osób niepełnosprawnych w budynku Domu Strażaka w Gnojniku.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36140F" w:rsidRPr="00997D0F" w:rsidRDefault="0036140F" w:rsidP="0036140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36140F" w:rsidP="0036140F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36140F" w:rsidRPr="00292198" w:rsidRDefault="0036140F" w:rsidP="0036140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6140F" w:rsidRPr="000247FF" w:rsidRDefault="0036140F" w:rsidP="0036140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4</w:t>
      </w:r>
    </w:p>
    <w:p w:rsidR="0036140F" w:rsidRPr="000247FF" w:rsidRDefault="0036140F" w:rsidP="0036140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F2755B" w:rsidRPr="001B365B" w:rsidTr="00F275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55B" w:rsidRPr="00F2755B" w:rsidRDefault="00F2755B" w:rsidP="0023773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2755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55B" w:rsidRPr="00F2755B" w:rsidRDefault="00F2755B" w:rsidP="00237739">
            <w:pPr>
              <w:spacing w:before="60" w:after="120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2755B" w:rsidRPr="001B365B" w:rsidTr="00F275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55B" w:rsidRPr="00F2755B" w:rsidRDefault="00F2755B" w:rsidP="0023773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2755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</w:t>
            </w:r>
          </w:p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Zamawiający uzna warunek za spełniony poprzez wykazanie przez Wykonawcę, że:</w:t>
            </w:r>
          </w:p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1)Zamawiający wymaga, aby Wykonawca był ubezpieczony od odpowiedzialności cywilnej w zakresie prowadzonej działalności gospodarczej związanej z przedmiotem zamówienia na kwotę minimum 100 000,00 zł (słownie: sto tysięcy złotych 00/100).</w:t>
            </w:r>
          </w:p>
        </w:tc>
      </w:tr>
      <w:tr w:rsidR="00F2755B" w:rsidRPr="001B365B" w:rsidTr="00F275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55B" w:rsidRPr="00F2755B" w:rsidRDefault="00F2755B" w:rsidP="0023773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2755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</w:t>
            </w:r>
          </w:p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Zamawiający uzna warunek za spełniony poprzez wykazanie przez Wykonawcę, że:</w:t>
            </w:r>
          </w:p>
          <w:p w:rsidR="00F2755B" w:rsidRPr="00F2755B" w:rsidRDefault="00F2755B" w:rsidP="002377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2755B">
              <w:rPr>
                <w:rFonts w:ascii="Times New Roman" w:hAnsi="Times New Roman"/>
              </w:rPr>
              <w:t>1)w okresie ostatnich pięciu lat przed upływem terminu składania ofert, a jeżeli okres prowadzenia działalności jest krótszy w tym okresie wykonał roboty polegające na budowie, przebudowie, rozbudowie, odbudowie lub remoncie obiektu budowlanego o wartości tego zamówienia nie mniejszej niż 50 000,00 zł brutto (słownie pięćdziesiąt tysięcy złotych 00/100)</w:t>
            </w:r>
            <w:r w:rsidR="0049402A">
              <w:rPr>
                <w:rFonts w:ascii="Times New Roman" w:hAnsi="Times New Roman"/>
              </w:rPr>
              <w:t>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F2755B" w:rsidRPr="00D2702A" w:rsidRDefault="00F2755B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C70" w:rsidRDefault="00FC6C70" w:rsidP="0038231F">
      <w:pPr>
        <w:spacing w:after="0" w:line="240" w:lineRule="auto"/>
      </w:pPr>
      <w:r>
        <w:separator/>
      </w:r>
    </w:p>
  </w:endnote>
  <w:endnote w:type="continuationSeparator" w:id="0">
    <w:p w:rsidR="00FC6C70" w:rsidRDefault="00FC6C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40F" w:rsidRDefault="0036140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46C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46C3E">
      <w:rPr>
        <w:b/>
        <w:bCs/>
        <w:sz w:val="24"/>
        <w:szCs w:val="24"/>
      </w:rPr>
      <w:fldChar w:fldCharType="separate"/>
    </w:r>
    <w:r w:rsidR="0049402A">
      <w:rPr>
        <w:b/>
        <w:bCs/>
        <w:noProof/>
      </w:rPr>
      <w:t>2</w:t>
    </w:r>
    <w:r w:rsidR="00546C3E">
      <w:rPr>
        <w:b/>
        <w:bCs/>
        <w:sz w:val="24"/>
        <w:szCs w:val="24"/>
      </w:rPr>
      <w:fldChar w:fldCharType="end"/>
    </w:r>
    <w:r>
      <w:t xml:space="preserve"> z </w:t>
    </w:r>
    <w:r w:rsidR="00546C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46C3E">
      <w:rPr>
        <w:b/>
        <w:bCs/>
        <w:sz w:val="24"/>
        <w:szCs w:val="24"/>
      </w:rPr>
      <w:fldChar w:fldCharType="separate"/>
    </w:r>
    <w:r w:rsidR="0049402A">
      <w:rPr>
        <w:b/>
        <w:bCs/>
        <w:noProof/>
      </w:rPr>
      <w:t>2</w:t>
    </w:r>
    <w:r w:rsidR="00546C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40F" w:rsidRDefault="003614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C70" w:rsidRDefault="00FC6C70" w:rsidP="0038231F">
      <w:pPr>
        <w:spacing w:after="0" w:line="240" w:lineRule="auto"/>
      </w:pPr>
      <w:r>
        <w:separator/>
      </w:r>
    </w:p>
  </w:footnote>
  <w:footnote w:type="continuationSeparator" w:id="0">
    <w:p w:rsidR="00FC6C70" w:rsidRDefault="00FC6C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40F" w:rsidRDefault="003614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40F" w:rsidRDefault="003614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40F" w:rsidRDefault="003614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40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140F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402A"/>
    <w:rsid w:val="004C4854"/>
    <w:rsid w:val="004D7E48"/>
    <w:rsid w:val="004F23F7"/>
    <w:rsid w:val="004F40EF"/>
    <w:rsid w:val="005103B9"/>
    <w:rsid w:val="00512A1E"/>
    <w:rsid w:val="00520174"/>
    <w:rsid w:val="005434B3"/>
    <w:rsid w:val="00546C3E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755B"/>
    <w:rsid w:val="00F365F2"/>
    <w:rsid w:val="00F43919"/>
    <w:rsid w:val="00F66810"/>
    <w:rsid w:val="00F8042D"/>
    <w:rsid w:val="00F8636A"/>
    <w:rsid w:val="00F90CD1"/>
    <w:rsid w:val="00FC0317"/>
    <w:rsid w:val="00FC6C70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C3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F8A3A-703A-4809-B225-77E9C12D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2021-05-17T06:25:00Z</dcterms:created>
  <dcterms:modified xsi:type="dcterms:W3CDTF">2021-05-17T06:25:00Z</dcterms:modified>
</cp:coreProperties>
</file>