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0497A" w14:textId="77777777" w:rsidR="005F4BC0" w:rsidRDefault="00725B42" w:rsidP="004F079B">
      <w:pPr>
        <w:spacing w:after="240"/>
        <w:jc w:val="right"/>
        <w:rPr>
          <w:sz w:val="22"/>
          <w:szCs w:val="22"/>
        </w:rPr>
      </w:pPr>
      <w:r w:rsidRPr="00725B4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25B42">
        <w:rPr>
          <w:sz w:val="22"/>
          <w:szCs w:val="22"/>
        </w:rPr>
        <w:t>2021-05-12</w:t>
      </w:r>
    </w:p>
    <w:p w14:paraId="69CF7CA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7EECAE5" w14:textId="77777777" w:rsidR="00725B42" w:rsidRPr="00725B42" w:rsidRDefault="00725B42">
      <w:pPr>
        <w:rPr>
          <w:b/>
          <w:bCs/>
          <w:sz w:val="22"/>
          <w:szCs w:val="22"/>
        </w:rPr>
      </w:pPr>
      <w:r w:rsidRPr="00725B42">
        <w:rPr>
          <w:b/>
          <w:bCs/>
          <w:sz w:val="22"/>
          <w:szCs w:val="22"/>
        </w:rPr>
        <w:t>Szpital Wojewódzki w Poznaniu</w:t>
      </w:r>
    </w:p>
    <w:p w14:paraId="7EEA890E" w14:textId="77777777" w:rsidR="00F16C50" w:rsidRPr="00D91931" w:rsidRDefault="00725B42">
      <w:pPr>
        <w:rPr>
          <w:b/>
          <w:bCs/>
          <w:sz w:val="22"/>
          <w:szCs w:val="22"/>
        </w:rPr>
      </w:pPr>
      <w:r w:rsidRPr="00725B42">
        <w:rPr>
          <w:b/>
          <w:bCs/>
          <w:sz w:val="22"/>
          <w:szCs w:val="22"/>
        </w:rPr>
        <w:t>Dział Zamówień Publicznych</w:t>
      </w:r>
    </w:p>
    <w:p w14:paraId="0698E470" w14:textId="0CB08C24" w:rsidR="00F16C50" w:rsidRPr="00BD5546" w:rsidRDefault="00E0099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25B42" w:rsidRPr="00725B4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25B42" w:rsidRPr="00725B42">
        <w:rPr>
          <w:sz w:val="22"/>
          <w:szCs w:val="22"/>
        </w:rPr>
        <w:t>7/19</w:t>
      </w:r>
    </w:p>
    <w:p w14:paraId="32804407" w14:textId="77777777" w:rsidR="00F16C50" w:rsidRPr="00BD5546" w:rsidRDefault="00725B42">
      <w:pPr>
        <w:rPr>
          <w:sz w:val="22"/>
          <w:szCs w:val="22"/>
        </w:rPr>
      </w:pPr>
      <w:r w:rsidRPr="00725B4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25B42">
        <w:rPr>
          <w:sz w:val="22"/>
          <w:szCs w:val="22"/>
        </w:rPr>
        <w:t>Poznań</w:t>
      </w:r>
    </w:p>
    <w:p w14:paraId="05A2DBA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D13D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2116F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5B42" w:rsidRPr="00725B42">
        <w:rPr>
          <w:bCs/>
          <w:sz w:val="22"/>
          <w:szCs w:val="22"/>
        </w:rPr>
        <w:t>SZW/DZP/18/2021/18</w:t>
      </w:r>
      <w:r w:rsidRPr="00D91931">
        <w:rPr>
          <w:sz w:val="22"/>
          <w:szCs w:val="22"/>
        </w:rPr>
        <w:tab/>
        <w:t xml:space="preserve"> </w:t>
      </w:r>
    </w:p>
    <w:p w14:paraId="1979B3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E920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97767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A9C4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E323B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DEAB9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6A17B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C1CF9E3" w14:textId="226A1652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00993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25B42" w:rsidRPr="00607F9B" w14:paraId="49B4C1DF" w14:textId="77777777" w:rsidTr="005510D9">
        <w:trPr>
          <w:trHeight w:val="638"/>
        </w:trPr>
        <w:tc>
          <w:tcPr>
            <w:tcW w:w="959" w:type="dxa"/>
            <w:shd w:val="clear" w:color="auto" w:fill="auto"/>
          </w:tcPr>
          <w:p w14:paraId="1EAB3F9A" w14:textId="77777777" w:rsidR="00725B42" w:rsidRPr="00607F9B" w:rsidRDefault="00725B42" w:rsidP="005510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B3AB06" w14:textId="77777777" w:rsidR="00725B42" w:rsidRPr="00607F9B" w:rsidRDefault="00725B42" w:rsidP="005510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5B4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5B42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5B42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7E66CC" w14:textId="77777777" w:rsidR="00725B42" w:rsidRPr="00725B4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25B42" w:rsidRPr="00725B42">
        <w:rPr>
          <w:rFonts w:ascii="Times New Roman" w:hAnsi="Times New Roman"/>
          <w:b/>
          <w:szCs w:val="22"/>
        </w:rPr>
        <w:t>Szpital Wojewódzki w Poznaniu</w:t>
      </w:r>
    </w:p>
    <w:p w14:paraId="2A3A7155" w14:textId="4495A4ED" w:rsidR="004F079B" w:rsidRDefault="00725B4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25B4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25B42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E00993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F1A9FD3" w14:textId="2D37397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25B42" w:rsidRPr="00725B42">
        <w:rPr>
          <w:rFonts w:ascii="Times New Roman" w:hAnsi="Times New Roman"/>
          <w:b/>
          <w:szCs w:val="22"/>
        </w:rPr>
        <w:t>2021-0</w:t>
      </w:r>
      <w:r w:rsidR="00E00993">
        <w:rPr>
          <w:rFonts w:ascii="Times New Roman" w:hAnsi="Times New Roman"/>
          <w:b/>
          <w:szCs w:val="22"/>
        </w:rPr>
        <w:t>5</w:t>
      </w:r>
      <w:r w:rsidR="00725B42" w:rsidRPr="00725B42">
        <w:rPr>
          <w:rFonts w:ascii="Times New Roman" w:hAnsi="Times New Roman"/>
          <w:b/>
          <w:szCs w:val="22"/>
        </w:rPr>
        <w:t>-</w:t>
      </w:r>
      <w:r w:rsidR="00E00993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25B42" w:rsidRPr="00725B4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25B42" w:rsidRPr="00725B42">
        <w:rPr>
          <w:rFonts w:ascii="Times New Roman" w:hAnsi="Times New Roman"/>
          <w:b/>
          <w:szCs w:val="22"/>
        </w:rPr>
        <w:t>2021-05-26</w:t>
      </w:r>
      <w:r w:rsidR="008365E9">
        <w:rPr>
          <w:rFonts w:ascii="Times New Roman" w:hAnsi="Times New Roman"/>
          <w:szCs w:val="22"/>
        </w:rPr>
        <w:t xml:space="preserve"> godz. </w:t>
      </w:r>
      <w:r w:rsidR="00725B42" w:rsidRPr="00725B4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B72223D" w14:textId="7281EA2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25B42" w:rsidRPr="00725B42">
        <w:rPr>
          <w:rFonts w:ascii="Times New Roman" w:hAnsi="Times New Roman"/>
          <w:b/>
          <w:szCs w:val="22"/>
        </w:rPr>
        <w:t>2021-0</w:t>
      </w:r>
      <w:r w:rsidR="00E00993">
        <w:rPr>
          <w:rFonts w:ascii="Times New Roman" w:hAnsi="Times New Roman"/>
          <w:b/>
          <w:szCs w:val="22"/>
        </w:rPr>
        <w:t>5</w:t>
      </w:r>
      <w:r w:rsidR="00725B42" w:rsidRPr="00725B42">
        <w:rPr>
          <w:rFonts w:ascii="Times New Roman" w:hAnsi="Times New Roman"/>
          <w:b/>
          <w:szCs w:val="22"/>
        </w:rPr>
        <w:t>-</w:t>
      </w:r>
      <w:r w:rsidR="00E00993">
        <w:rPr>
          <w:rFonts w:ascii="Times New Roman" w:hAnsi="Times New Roman"/>
          <w:b/>
          <w:szCs w:val="22"/>
        </w:rPr>
        <w:t>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25B42" w:rsidRPr="00725B4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25B42" w:rsidRPr="00725B42">
        <w:rPr>
          <w:rFonts w:ascii="Times New Roman" w:hAnsi="Times New Roman"/>
          <w:b/>
          <w:szCs w:val="22"/>
        </w:rPr>
        <w:t>2021-05-26</w:t>
      </w:r>
      <w:r w:rsidR="008365E9">
        <w:rPr>
          <w:rFonts w:ascii="Times New Roman" w:hAnsi="Times New Roman"/>
          <w:szCs w:val="22"/>
        </w:rPr>
        <w:t xml:space="preserve"> godz. </w:t>
      </w:r>
      <w:r w:rsidR="00725B42" w:rsidRPr="00725B4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986E0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6C1E3A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74740B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32DDEE6" w14:textId="77777777" w:rsidR="00B37372" w:rsidRDefault="00B37372" w:rsidP="00B3737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1CCEA83" w14:textId="77777777" w:rsidR="00B37372" w:rsidRDefault="00B37372" w:rsidP="00B373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4D459C" w14:textId="77777777" w:rsidR="00B37372" w:rsidRDefault="00B37372" w:rsidP="00B373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87436FD" w14:textId="77777777" w:rsidR="00B37372" w:rsidRDefault="00B37372" w:rsidP="00B373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8D37D56" w14:textId="7D0169B4" w:rsidR="00F16C50" w:rsidRPr="00D91931" w:rsidRDefault="00725B4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725B42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A3CDF" w14:textId="77777777" w:rsidR="00300433" w:rsidRDefault="00300433">
      <w:r>
        <w:separator/>
      </w:r>
    </w:p>
  </w:endnote>
  <w:endnote w:type="continuationSeparator" w:id="0">
    <w:p w14:paraId="00035738" w14:textId="77777777" w:rsidR="00300433" w:rsidRDefault="0030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E23B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0203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F8122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274C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A16A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B092" w14:textId="77777777" w:rsidR="00300433" w:rsidRDefault="00300433">
      <w:r>
        <w:separator/>
      </w:r>
    </w:p>
  </w:footnote>
  <w:footnote w:type="continuationSeparator" w:id="0">
    <w:p w14:paraId="052FB52C" w14:textId="77777777" w:rsidR="00300433" w:rsidRDefault="00300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186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533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AE4A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2B"/>
    <w:rsid w:val="000D5E45"/>
    <w:rsid w:val="00136AEA"/>
    <w:rsid w:val="0015679F"/>
    <w:rsid w:val="001C0165"/>
    <w:rsid w:val="001C5A4C"/>
    <w:rsid w:val="001D282B"/>
    <w:rsid w:val="002F480A"/>
    <w:rsid w:val="00300433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5B42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34AA"/>
    <w:rsid w:val="00AC3482"/>
    <w:rsid w:val="00B37372"/>
    <w:rsid w:val="00BD5546"/>
    <w:rsid w:val="00C25577"/>
    <w:rsid w:val="00C34578"/>
    <w:rsid w:val="00CC1A78"/>
    <w:rsid w:val="00CF0F4C"/>
    <w:rsid w:val="00D63C6E"/>
    <w:rsid w:val="00D91931"/>
    <w:rsid w:val="00DE0599"/>
    <w:rsid w:val="00E0099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B0D0B"/>
  <w15:chartTrackingRefBased/>
  <w15:docId w15:val="{D84C0FE1-FFE3-4950-8D82-3E82E0E1F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6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2021-05-12T09:46:00Z</dcterms:created>
  <dcterms:modified xsi:type="dcterms:W3CDTF">2021-05-12T09:47:00Z</dcterms:modified>
</cp:coreProperties>
</file>