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DFC32" w14:textId="34EF59C3" w:rsidR="00DD5E6B" w:rsidRDefault="00DD5E6B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 w14:anchorId="3E29A9FF"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692EE1">
        <w:rPr>
          <w:b/>
          <w:sz w:val="24"/>
          <w:szCs w:val="24"/>
        </w:rPr>
        <w:t>9</w:t>
      </w:r>
    </w:p>
    <w:p w14:paraId="5FC0DD08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04EC7811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7EC6D6D3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5F6B6717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1E9AFCF4" w14:textId="77777777"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14:paraId="2D2C54C4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18BC9D46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16EA5781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372BB7DF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2339AED8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76F55D39" w14:textId="250BB28F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C60754" w:rsidRPr="00C60754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C60754" w:rsidRPr="00C60754">
        <w:rPr>
          <w:b/>
          <w:sz w:val="24"/>
          <w:szCs w:val="24"/>
        </w:rPr>
        <w:t>Dostawa zestawów komputerowych typu Tower dla wszystkich Jednostek AGH</w:t>
      </w:r>
      <w:r>
        <w:rPr>
          <w:b/>
          <w:sz w:val="24"/>
          <w:szCs w:val="24"/>
        </w:rPr>
        <w:t>,</w:t>
      </w:r>
      <w:r w:rsidR="00692EE1">
        <w:rPr>
          <w:b/>
          <w:sz w:val="24"/>
          <w:szCs w:val="24"/>
        </w:rPr>
        <w:t xml:space="preserve"> nr sprawy: KC-zp.272-189/21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3E063BDC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0332CFC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015BA284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14:paraId="16516CA8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4CC229D8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4FCC21E1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653C897B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5E731E3B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3953276E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14:paraId="337656B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5DE90C6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508EE9E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15AF664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04F4AB1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1EE879B6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461C7DA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4E0D4F9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FB2A76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3CDBF1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7289BB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BEA847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99FFE7C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579202A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77D6C3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41ADF4E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49999AE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4D8B7A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90B82A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5D17C2C5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6EEEE1E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5D5E5F5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087CA4C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0CA897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5094B6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09EF48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28C51AE9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14:paraId="7397F6B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27E029E3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5DB3C2DA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544719C8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46B4FFC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2CA6172A" w14:textId="77777777" w:rsidR="00E93A60" w:rsidRDefault="00E93A60" w:rsidP="00DD5E6B">
      <w:pPr>
        <w:spacing w:line="360" w:lineRule="auto"/>
        <w:jc w:val="both"/>
      </w:pPr>
    </w:p>
    <w:p w14:paraId="7AD37AC6" w14:textId="77777777"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1E19F9F0" w14:textId="77777777"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14:paraId="65963757" w14:textId="77777777"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4ED5E590" w14:textId="77777777"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7ED4A0CC" w14:textId="77777777"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68381" w14:textId="77777777" w:rsidR="002847DF" w:rsidRDefault="002847DF">
      <w:r>
        <w:separator/>
      </w:r>
    </w:p>
  </w:endnote>
  <w:endnote w:type="continuationSeparator" w:id="0">
    <w:p w14:paraId="737C3CF7" w14:textId="77777777" w:rsidR="002847DF" w:rsidRDefault="00284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06DF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40B9A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0EBC1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570A7" w14:textId="77777777" w:rsidR="002847DF" w:rsidRDefault="002847DF">
      <w:r>
        <w:separator/>
      </w:r>
    </w:p>
  </w:footnote>
  <w:footnote w:type="continuationSeparator" w:id="0">
    <w:p w14:paraId="26F1C674" w14:textId="77777777" w:rsidR="002847DF" w:rsidRDefault="002847DF">
      <w:r>
        <w:continuationSeparator/>
      </w:r>
    </w:p>
  </w:footnote>
  <w:footnote w:id="1">
    <w:p w14:paraId="47DED08D" w14:textId="0B8A1F2A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692EE1">
        <w:t>8</w:t>
      </w:r>
      <w:r>
        <w:t>.1.</w:t>
      </w:r>
      <w:r w:rsidR="00692EE1">
        <w:t>4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686D9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F3A73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AD315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47DF"/>
    <w:rsid w:val="00054B56"/>
    <w:rsid w:val="000C4504"/>
    <w:rsid w:val="002355F4"/>
    <w:rsid w:val="002605A3"/>
    <w:rsid w:val="002646BC"/>
    <w:rsid w:val="002847DF"/>
    <w:rsid w:val="002F6942"/>
    <w:rsid w:val="00326EA6"/>
    <w:rsid w:val="003857B7"/>
    <w:rsid w:val="00437D39"/>
    <w:rsid w:val="00692EE1"/>
    <w:rsid w:val="006A5B9B"/>
    <w:rsid w:val="006B58EB"/>
    <w:rsid w:val="006F12AA"/>
    <w:rsid w:val="007335B2"/>
    <w:rsid w:val="00750860"/>
    <w:rsid w:val="008D3D57"/>
    <w:rsid w:val="00A1762A"/>
    <w:rsid w:val="00B538A0"/>
    <w:rsid w:val="00C1516B"/>
    <w:rsid w:val="00C60754"/>
    <w:rsid w:val="00CD0D35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EDA617F"/>
  <w15:chartTrackingRefBased/>
  <w15:docId w15:val="{7F7A32EA-4E98-4195-A580-30EF0E3AF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2021-04-30T11:38:00Z</cp:lastPrinted>
  <dcterms:created xsi:type="dcterms:W3CDTF">2021-04-30T11:38:00Z</dcterms:created>
  <dcterms:modified xsi:type="dcterms:W3CDTF">2021-04-30T11:38:00Z</dcterms:modified>
</cp:coreProperties>
</file>