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C0A72" w14:textId="77777777" w:rsidR="008903CE" w:rsidRPr="002A16E2" w:rsidRDefault="008903CE" w:rsidP="008903CE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08C2EA88">
          <v:roundrect id="AutoShape 2" o:spid="_x0000_s1026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3B19833E" w14:textId="77777777" w:rsidR="008903CE" w:rsidRPr="002A16E2" w:rsidRDefault="008903CE" w:rsidP="008903C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5CCCB478" w14:textId="77777777" w:rsidR="008903CE" w:rsidRPr="002A16E2" w:rsidRDefault="008903CE" w:rsidP="008903C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34343C5B" w14:textId="77777777" w:rsidR="008903CE" w:rsidRPr="002A16E2" w:rsidRDefault="008903CE" w:rsidP="008903CE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2FC43F4" w14:textId="77777777" w:rsidR="008903CE" w:rsidRPr="002A16E2" w:rsidRDefault="008903CE" w:rsidP="008903C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32C7B9C3" w14:textId="77777777" w:rsidR="008903CE" w:rsidRPr="00FA50AF" w:rsidRDefault="008903CE" w:rsidP="008903CE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32E4AAD" w14:textId="77777777" w:rsidR="008903CE" w:rsidRPr="002A16E2" w:rsidRDefault="008903CE" w:rsidP="008903C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11F3AAB6" w14:textId="77777777" w:rsidR="008903CE" w:rsidRPr="002A16E2" w:rsidRDefault="008903CE" w:rsidP="008903C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BE8D61E" w14:textId="77777777" w:rsidR="008903CE" w:rsidRPr="002A16E2" w:rsidRDefault="008903CE" w:rsidP="008903C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3E6B1A1C" w14:textId="77777777" w:rsidR="008903CE" w:rsidRPr="002A16E2" w:rsidRDefault="008903CE" w:rsidP="008903C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2DD57C84" w14:textId="77777777" w:rsidR="008903CE" w:rsidRPr="002A16E2" w:rsidRDefault="008903CE" w:rsidP="008903C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2168D58" w14:textId="77777777" w:rsidR="008903CE" w:rsidRPr="002A16E2" w:rsidRDefault="008903CE" w:rsidP="008903C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66396E6A" w14:textId="77777777" w:rsidR="008903CE" w:rsidRPr="002A16E2" w:rsidRDefault="008903CE" w:rsidP="008903C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44DC5AE" w14:textId="77777777" w:rsidR="008903CE" w:rsidRPr="002A16E2" w:rsidRDefault="008903CE" w:rsidP="008903CE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6A570A3" w14:textId="77777777" w:rsidR="008903CE" w:rsidRPr="002A16E2" w:rsidRDefault="008903CE" w:rsidP="008903C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43DF018B" w14:textId="77777777" w:rsidR="008903CE" w:rsidRPr="002A16E2" w:rsidRDefault="008903CE" w:rsidP="008903C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5D4B13BA" w14:textId="77777777" w:rsidR="008903CE" w:rsidRPr="002A16E2" w:rsidRDefault="008903CE" w:rsidP="008903C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440A56E" w14:textId="77777777" w:rsidR="008903CE" w:rsidRPr="002A16E2" w:rsidRDefault="008903CE" w:rsidP="008903C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5F174526" w14:textId="77777777" w:rsidR="008903CE" w:rsidRPr="002A16E2" w:rsidRDefault="008903CE" w:rsidP="008903CE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1AC4BAFE" w14:textId="77777777" w:rsidR="008903CE" w:rsidRPr="002A16E2" w:rsidRDefault="008903CE" w:rsidP="008903CE">
      <w:pPr>
        <w:ind w:firstLine="3969"/>
        <w:rPr>
          <w:b/>
          <w:sz w:val="22"/>
          <w:szCs w:val="22"/>
        </w:rPr>
      </w:pPr>
    </w:p>
    <w:p w14:paraId="0846633D" w14:textId="1265E530" w:rsidR="008903CE" w:rsidRPr="002A16E2" w:rsidRDefault="008903CE" w:rsidP="008903CE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EF3437">
        <w:rPr>
          <w:b/>
          <w:sz w:val="22"/>
          <w:szCs w:val="22"/>
        </w:rPr>
        <w:t>Dostawa zestawów komputerowych</w:t>
      </w:r>
      <w:r>
        <w:rPr>
          <w:b/>
          <w:sz w:val="22"/>
          <w:szCs w:val="22"/>
        </w:rPr>
        <w:t xml:space="preserve"> typu </w:t>
      </w:r>
      <w:r>
        <w:rPr>
          <w:b/>
          <w:sz w:val="22"/>
          <w:szCs w:val="22"/>
        </w:rPr>
        <w:t>Tower</w:t>
      </w:r>
      <w:r w:rsidRPr="00EF3437">
        <w:rPr>
          <w:b/>
          <w:sz w:val="22"/>
          <w:szCs w:val="22"/>
        </w:rPr>
        <w:t xml:space="preserve"> dla wszystkich Jednostek AGH</w:t>
      </w:r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18</w:t>
      </w:r>
      <w:r>
        <w:rPr>
          <w:b/>
          <w:sz w:val="22"/>
          <w:szCs w:val="22"/>
        </w:rPr>
        <w:t>9</w:t>
      </w:r>
      <w:r w:rsidRPr="002A16E2">
        <w:rPr>
          <w:b/>
          <w:sz w:val="22"/>
          <w:szCs w:val="22"/>
        </w:rPr>
        <w:t xml:space="preserve">/21,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F59E125" w14:textId="77777777" w:rsidR="008903CE" w:rsidRDefault="008903CE" w:rsidP="008903CE">
      <w:pPr>
        <w:widowControl w:val="0"/>
        <w:spacing w:line="264" w:lineRule="auto"/>
        <w:ind w:right="1"/>
        <w:rPr>
          <w:b/>
        </w:rPr>
      </w:pPr>
    </w:p>
    <w:p w14:paraId="061F14F2" w14:textId="77777777" w:rsidR="008903CE" w:rsidRPr="00426906" w:rsidRDefault="008903CE" w:rsidP="008903CE">
      <w:pPr>
        <w:widowControl w:val="0"/>
        <w:spacing w:line="264" w:lineRule="auto"/>
        <w:ind w:right="1"/>
        <w:rPr>
          <w:b/>
        </w:rPr>
      </w:pPr>
      <w:r w:rsidRPr="00426906">
        <w:rPr>
          <w:b/>
        </w:rPr>
        <w:t xml:space="preserve">Wartość netto:   .........................................................................PLN </w:t>
      </w:r>
    </w:p>
    <w:p w14:paraId="71734CD8" w14:textId="77777777" w:rsidR="008903CE" w:rsidRPr="00426906" w:rsidRDefault="008903CE" w:rsidP="008903CE">
      <w:pPr>
        <w:widowControl w:val="0"/>
        <w:spacing w:line="264" w:lineRule="auto"/>
        <w:ind w:right="1"/>
        <w:rPr>
          <w:b/>
        </w:rPr>
      </w:pPr>
    </w:p>
    <w:p w14:paraId="6F57FEDD" w14:textId="77777777" w:rsidR="008903CE" w:rsidRPr="00426906" w:rsidRDefault="008903CE" w:rsidP="008903CE">
      <w:pPr>
        <w:widowControl w:val="0"/>
        <w:spacing w:line="264" w:lineRule="auto"/>
        <w:ind w:right="1"/>
        <w:rPr>
          <w:b/>
        </w:rPr>
      </w:pPr>
      <w:r w:rsidRPr="00426906">
        <w:rPr>
          <w:b/>
        </w:rPr>
        <w:t>Wartość brutto: .........................................................................PLN</w:t>
      </w:r>
    </w:p>
    <w:p w14:paraId="1DD962FE" w14:textId="77777777" w:rsidR="008903CE" w:rsidRPr="00426906" w:rsidRDefault="008903CE" w:rsidP="008903CE">
      <w:pPr>
        <w:widowControl w:val="0"/>
        <w:spacing w:line="264" w:lineRule="auto"/>
        <w:ind w:right="1"/>
        <w:jc w:val="both"/>
        <w:rPr>
          <w:b/>
        </w:rPr>
      </w:pPr>
    </w:p>
    <w:p w14:paraId="37B763BF" w14:textId="77777777" w:rsidR="008903CE" w:rsidRPr="00426906" w:rsidRDefault="008903CE" w:rsidP="008903CE">
      <w:pPr>
        <w:widowControl w:val="0"/>
        <w:spacing w:line="264" w:lineRule="auto"/>
        <w:ind w:right="1"/>
        <w:jc w:val="both"/>
      </w:pPr>
      <w:r w:rsidRPr="00426906">
        <w:t>Słownie brutto :.......................................................................................................................</w:t>
      </w:r>
    </w:p>
    <w:p w14:paraId="117A5614" w14:textId="77777777" w:rsidR="008903CE" w:rsidRPr="00426906" w:rsidRDefault="008903CE" w:rsidP="008903CE">
      <w:pPr>
        <w:pStyle w:val="Tekstpodstawowy"/>
        <w:spacing w:before="120"/>
      </w:pPr>
      <w:r w:rsidRPr="00426906">
        <w:t>Powyższa cena zawiera podatek VAT w wysokości 23 % tj.…………………….PLN</w:t>
      </w:r>
    </w:p>
    <w:p w14:paraId="1D44FFE1" w14:textId="77777777" w:rsidR="008903CE" w:rsidRPr="00426906" w:rsidRDefault="008903CE" w:rsidP="008903CE">
      <w:pPr>
        <w:widowControl w:val="0"/>
        <w:spacing w:before="120" w:line="360" w:lineRule="auto"/>
        <w:ind w:right="1"/>
        <w:jc w:val="both"/>
      </w:pPr>
      <w:r w:rsidRPr="00426906">
        <w:rPr>
          <w:b/>
        </w:rPr>
        <w:t>Okres udzielonej gwarancji wynosi:</w:t>
      </w:r>
      <w:r w:rsidRPr="00426906">
        <w:t xml:space="preserve"> ………… miesięcy (kryterium oceny ofert)</w:t>
      </w:r>
    </w:p>
    <w:p w14:paraId="7B192091" w14:textId="77777777" w:rsidR="008903CE" w:rsidRPr="00426906" w:rsidRDefault="008903CE" w:rsidP="008903CE">
      <w:pPr>
        <w:widowControl w:val="0"/>
        <w:spacing w:before="120" w:line="360" w:lineRule="auto"/>
        <w:ind w:right="1"/>
        <w:jc w:val="both"/>
      </w:pPr>
      <w:r w:rsidRPr="00426906">
        <w:rPr>
          <w:b/>
        </w:rPr>
        <w:t xml:space="preserve">Termin dostawy zamówień cząstkowych: ……. </w:t>
      </w:r>
      <w:r w:rsidRPr="00426906">
        <w:t xml:space="preserve">dni roboczych od daty złożenia zamówienia (kryterium oceny ofert) </w:t>
      </w:r>
    </w:p>
    <w:p w14:paraId="0E0365F9" w14:textId="77777777" w:rsidR="008903CE" w:rsidRPr="00426906" w:rsidRDefault="008903CE" w:rsidP="008903CE">
      <w:pPr>
        <w:widowControl w:val="0"/>
        <w:spacing w:before="120" w:line="360" w:lineRule="auto"/>
        <w:ind w:right="1"/>
        <w:jc w:val="both"/>
        <w:rPr>
          <w:b/>
        </w:rPr>
      </w:pPr>
      <w:r w:rsidRPr="00426906">
        <w:rPr>
          <w:b/>
        </w:rPr>
        <w:t xml:space="preserve">Termin realizacji umowy: </w:t>
      </w:r>
      <w:r w:rsidRPr="00426906">
        <w:t>18 miesięcy od daty podpisania umowy</w:t>
      </w:r>
    </w:p>
    <w:p w14:paraId="336BA859" w14:textId="77777777" w:rsidR="008903CE" w:rsidRDefault="008903CE" w:rsidP="008903CE">
      <w:pPr>
        <w:rPr>
          <w:i/>
          <w:iCs/>
          <w:sz w:val="22"/>
          <w:szCs w:val="22"/>
        </w:rPr>
      </w:pPr>
    </w:p>
    <w:p w14:paraId="44261C39" w14:textId="56831950" w:rsidR="008903CE" w:rsidRPr="002A16E2" w:rsidRDefault="008903CE" w:rsidP="008903CE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 xml:space="preserve">na zestawy komputerowe </w:t>
      </w:r>
      <w:r>
        <w:rPr>
          <w:b/>
          <w:bCs/>
          <w:i/>
          <w:iCs/>
          <w:sz w:val="22"/>
          <w:szCs w:val="22"/>
        </w:rPr>
        <w:t>Tower</w:t>
      </w:r>
      <w:r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 xml:space="preserve">wchodzące w zakres niniejszej umowy. Po </w:t>
      </w:r>
      <w:r w:rsidRPr="002A16E2">
        <w:rPr>
          <w:i/>
          <w:iCs/>
          <w:sz w:val="22"/>
          <w:szCs w:val="22"/>
        </w:rPr>
        <w:lastRenderedPageBreak/>
        <w:t xml:space="preserve">przedstawieniu przez Zamawiającego zamówienia potwierdzonego przez organ nadzorujący Zamawiającego Wykonawca uwzględni w wystawionej fakturze 0% stawkę podatku VAT.  </w:t>
      </w:r>
    </w:p>
    <w:p w14:paraId="051591E6" w14:textId="77777777" w:rsidR="008903CE" w:rsidRPr="002A16E2" w:rsidRDefault="008903CE" w:rsidP="008903CE">
      <w:pPr>
        <w:tabs>
          <w:tab w:val="right" w:pos="9000"/>
        </w:tabs>
        <w:rPr>
          <w:sz w:val="22"/>
          <w:szCs w:val="22"/>
        </w:rPr>
      </w:pPr>
    </w:p>
    <w:p w14:paraId="278ADA35" w14:textId="77777777" w:rsidR="008903CE" w:rsidRPr="002A16E2" w:rsidRDefault="008903CE" w:rsidP="008903C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14E1D8D5" w14:textId="77777777" w:rsidR="008903CE" w:rsidRPr="002A16E2" w:rsidRDefault="008903CE" w:rsidP="008903CE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74811FC" w14:textId="77777777" w:rsidR="008903CE" w:rsidRPr="002A16E2" w:rsidRDefault="008903CE" w:rsidP="008903C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2E6C9A3" w14:textId="77777777" w:rsidR="008903CE" w:rsidRPr="002A16E2" w:rsidRDefault="008903CE" w:rsidP="008903CE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4AD24AEE" w14:textId="77777777" w:rsidR="008903CE" w:rsidRPr="002A16E2" w:rsidRDefault="008903CE" w:rsidP="008903C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009168B4" w14:textId="77777777" w:rsidR="008903CE" w:rsidRDefault="008903CE" w:rsidP="008903C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656A6581" w14:textId="77777777" w:rsidR="008903CE" w:rsidRDefault="008903CE" w:rsidP="008903C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Oświadczamy, że oferowany przez nas sprzęt został wyprodukowany zgodnie z normą ISO 9001 lub równoważną.</w:t>
      </w:r>
    </w:p>
    <w:p w14:paraId="3DC4F4D5" w14:textId="3480E0D3" w:rsidR="008903CE" w:rsidRPr="002A16E2" w:rsidRDefault="008903CE" w:rsidP="008903C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zestawy komputerowe </w:t>
      </w:r>
      <w:r>
        <w:rPr>
          <w:b/>
          <w:color w:val="000000"/>
          <w:sz w:val="22"/>
          <w:szCs w:val="22"/>
          <w:lang w:eastAsia="ar-SA"/>
        </w:rPr>
        <w:t xml:space="preserve">typu </w:t>
      </w:r>
      <w:r>
        <w:rPr>
          <w:b/>
          <w:color w:val="000000"/>
          <w:sz w:val="22"/>
          <w:szCs w:val="22"/>
          <w:lang w:eastAsia="ar-SA"/>
        </w:rPr>
        <w:t>Tower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47F1750E" w14:textId="0BE7010B" w:rsidR="008903CE" w:rsidRPr="002A16E2" w:rsidRDefault="008903CE" w:rsidP="008903CE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2A16E2">
        <w:rPr>
          <w:b/>
          <w:color w:val="000000"/>
          <w:sz w:val="22"/>
          <w:szCs w:val="22"/>
          <w:lang w:eastAsia="ar-SA"/>
        </w:rPr>
        <w:t xml:space="preserve">zestawy komputerowe </w:t>
      </w:r>
      <w:r>
        <w:rPr>
          <w:b/>
          <w:color w:val="000000"/>
          <w:sz w:val="22"/>
          <w:szCs w:val="22"/>
          <w:lang w:eastAsia="ar-SA"/>
        </w:rPr>
        <w:t xml:space="preserve">typu </w:t>
      </w:r>
      <w:r>
        <w:rPr>
          <w:b/>
          <w:color w:val="000000"/>
          <w:sz w:val="22"/>
          <w:szCs w:val="22"/>
          <w:lang w:eastAsia="ar-SA"/>
        </w:rPr>
        <w:t>Tower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15248696" w14:textId="77777777" w:rsidR="008903CE" w:rsidRPr="002A16E2" w:rsidRDefault="008903CE" w:rsidP="008903C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54BDC91" w14:textId="77777777" w:rsidR="008903CE" w:rsidRPr="002A16E2" w:rsidRDefault="008903CE" w:rsidP="008903CE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A5989BB" w14:textId="77777777" w:rsidR="008903CE" w:rsidRPr="002A16E2" w:rsidRDefault="008903CE" w:rsidP="008903CE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805A9B8" w14:textId="77777777" w:rsidR="008903CE" w:rsidRPr="002A16E2" w:rsidRDefault="008903CE" w:rsidP="008903C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903CE" w:rsidRPr="002A16E2" w14:paraId="2E882823" w14:textId="77777777" w:rsidTr="00CA52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4CC911" w14:textId="77777777" w:rsidR="008903CE" w:rsidRPr="002A16E2" w:rsidRDefault="008903CE" w:rsidP="00CA52D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CA671F" w14:textId="77777777" w:rsidR="008903CE" w:rsidRPr="002A16E2" w:rsidRDefault="008903CE" w:rsidP="00CA52D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7E2D0DA" w14:textId="77777777" w:rsidR="008903CE" w:rsidRPr="002A16E2" w:rsidRDefault="008903CE" w:rsidP="00CA52D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304B3" w14:textId="77777777" w:rsidR="008903CE" w:rsidRPr="002A16E2" w:rsidRDefault="008903CE" w:rsidP="00CA52D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8903CE" w:rsidRPr="002A16E2" w14:paraId="406210BC" w14:textId="77777777" w:rsidTr="00CA52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889C7" w14:textId="77777777" w:rsidR="008903CE" w:rsidRPr="002A16E2" w:rsidRDefault="008903CE" w:rsidP="00CA52D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A6094" w14:textId="77777777" w:rsidR="008903CE" w:rsidRPr="002A16E2" w:rsidRDefault="008903CE" w:rsidP="00CA52D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7B39A" w14:textId="77777777" w:rsidR="008903CE" w:rsidRPr="002A16E2" w:rsidRDefault="008903CE" w:rsidP="00CA52D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903CE" w:rsidRPr="002A16E2" w14:paraId="0C4800AF" w14:textId="77777777" w:rsidTr="00CA52D1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8DB76" w14:textId="77777777" w:rsidR="008903CE" w:rsidRPr="002A16E2" w:rsidRDefault="008903CE" w:rsidP="00CA52D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7E534" w14:textId="77777777" w:rsidR="008903CE" w:rsidRPr="002A16E2" w:rsidRDefault="008903CE" w:rsidP="00CA52D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0E397" w14:textId="77777777" w:rsidR="008903CE" w:rsidRPr="002A16E2" w:rsidRDefault="008903CE" w:rsidP="00CA52D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14EF179" w14:textId="77777777" w:rsidR="008903CE" w:rsidRPr="006B021C" w:rsidRDefault="008903CE" w:rsidP="008903C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B021C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0C9275C5" w14:textId="77777777" w:rsidR="008903CE" w:rsidRPr="006B021C" w:rsidRDefault="008903CE" w:rsidP="008903C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B021C">
        <w:rPr>
          <w:sz w:val="22"/>
          <w:szCs w:val="22"/>
        </w:rPr>
        <w:t>Po zakończeniu postępowania wadium należy zwrócić.</w:t>
      </w:r>
      <w:r w:rsidRPr="006B021C">
        <w:rPr>
          <w:rStyle w:val="Odwoanieprzypisudolnego"/>
          <w:sz w:val="22"/>
          <w:szCs w:val="22"/>
        </w:rPr>
        <w:footnoteReference w:id="1"/>
      </w:r>
    </w:p>
    <w:p w14:paraId="69BCACA1" w14:textId="77777777" w:rsidR="008903CE" w:rsidRPr="006B021C" w:rsidRDefault="008903CE" w:rsidP="008903CE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B021C">
        <w:rPr>
          <w:sz w:val="22"/>
          <w:szCs w:val="22"/>
        </w:rPr>
        <w:t>Bank: ........................................................................</w:t>
      </w:r>
    </w:p>
    <w:p w14:paraId="063780D2" w14:textId="77777777" w:rsidR="008903CE" w:rsidRPr="006B021C" w:rsidRDefault="008903CE" w:rsidP="008903CE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B021C">
        <w:rPr>
          <w:sz w:val="22"/>
          <w:szCs w:val="22"/>
        </w:rPr>
        <w:t>Nr konta ....................................................................</w:t>
      </w:r>
    </w:p>
    <w:p w14:paraId="1A55B416" w14:textId="77777777" w:rsidR="008903CE" w:rsidRDefault="008903CE" w:rsidP="008903CE">
      <w:pPr>
        <w:numPr>
          <w:ilvl w:val="0"/>
          <w:numId w:val="1"/>
        </w:numPr>
        <w:jc w:val="both"/>
        <w:rPr>
          <w:sz w:val="22"/>
          <w:szCs w:val="22"/>
        </w:rPr>
      </w:pPr>
      <w:r w:rsidRPr="006B021C">
        <w:rPr>
          <w:sz w:val="22"/>
          <w:szCs w:val="22"/>
        </w:rPr>
        <w:t>Inne ...........................................................................</w:t>
      </w:r>
    </w:p>
    <w:p w14:paraId="64EA6185" w14:textId="77777777" w:rsidR="008903CE" w:rsidRPr="002A16E2" w:rsidRDefault="008903CE" w:rsidP="008903C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EAC07A2" w14:textId="77777777" w:rsidR="008903CE" w:rsidRPr="002A16E2" w:rsidRDefault="008903CE" w:rsidP="008903C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8AD7CEF" w14:textId="77777777" w:rsidR="008903CE" w:rsidRPr="002A16E2" w:rsidRDefault="008903CE" w:rsidP="008903C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329EC7AC" w14:textId="77777777" w:rsidR="008903CE" w:rsidRPr="002A16E2" w:rsidRDefault="008903CE" w:rsidP="008903C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05EEC3A" w14:textId="77777777" w:rsidR="008903CE" w:rsidRPr="002A16E2" w:rsidRDefault="008903CE" w:rsidP="008903C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24991F46" w14:textId="77777777" w:rsidR="008903CE" w:rsidRPr="002A16E2" w:rsidRDefault="008903CE" w:rsidP="008903CE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1518EBB" w14:textId="77777777" w:rsidR="008903CE" w:rsidRPr="002A16E2" w:rsidRDefault="008903CE" w:rsidP="008903C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0DD6EA7" w14:textId="77777777" w:rsidR="008903CE" w:rsidRPr="002A16E2" w:rsidRDefault="008903CE" w:rsidP="008903C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59EAEAE3" w14:textId="77777777" w:rsidR="008903CE" w:rsidRPr="002A16E2" w:rsidRDefault="008903CE" w:rsidP="008903C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441E7B9" w14:textId="77777777" w:rsidR="008903CE" w:rsidRPr="00F47191" w:rsidRDefault="008903CE" w:rsidP="008903CE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0F637535" w14:textId="77777777" w:rsidR="008903CE" w:rsidRPr="000A160D" w:rsidRDefault="008903CE" w:rsidP="008903CE"/>
    <w:p w14:paraId="7594334A" w14:textId="77777777" w:rsidR="008903CE" w:rsidRPr="00F9100A" w:rsidRDefault="008903CE" w:rsidP="008903CE"/>
    <w:p w14:paraId="0AB8F649" w14:textId="77777777" w:rsidR="00FE545C" w:rsidRPr="00C15F53" w:rsidRDefault="00FE545C" w:rsidP="00C15F53"/>
    <w:sectPr w:rsidR="00FE545C" w:rsidRPr="00C15F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73EBF" w14:textId="77777777" w:rsidR="00B11B78" w:rsidRDefault="00B11B78">
      <w:r>
        <w:separator/>
      </w:r>
    </w:p>
  </w:endnote>
  <w:endnote w:type="continuationSeparator" w:id="0">
    <w:p w14:paraId="76C7DB14" w14:textId="77777777" w:rsidR="00B11B78" w:rsidRDefault="00B11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53738" w14:textId="77777777" w:rsidR="00CD3A88" w:rsidRDefault="00CD3A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55AF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51138" w14:textId="77777777" w:rsidR="00CD3A88" w:rsidRDefault="00CD3A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1DF77" w14:textId="77777777" w:rsidR="00B11B78" w:rsidRDefault="00B11B78">
      <w:r>
        <w:separator/>
      </w:r>
    </w:p>
  </w:footnote>
  <w:footnote w:type="continuationSeparator" w:id="0">
    <w:p w14:paraId="3DC21FC9" w14:textId="77777777" w:rsidR="00B11B78" w:rsidRDefault="00B11B78">
      <w:r>
        <w:continuationSeparator/>
      </w:r>
    </w:p>
  </w:footnote>
  <w:footnote w:id="1">
    <w:p w14:paraId="51809132" w14:textId="77777777" w:rsidR="008903CE" w:rsidRDefault="008903CE" w:rsidP="008903CE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4C4F19FC" w14:textId="77777777" w:rsidR="008903CE" w:rsidRDefault="008903CE" w:rsidP="008903CE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14:paraId="11A4A4D4" w14:textId="77777777" w:rsidR="008903CE" w:rsidRDefault="008903CE" w:rsidP="008903C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BD648" w14:textId="77777777" w:rsidR="00CD3A88" w:rsidRDefault="00CD3A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2960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75161" w14:textId="77777777" w:rsidR="00CD3A88" w:rsidRDefault="00CD3A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1B7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903CE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11B78"/>
    <w:rsid w:val="00B774DC"/>
    <w:rsid w:val="00C15F53"/>
    <w:rsid w:val="00C969A6"/>
    <w:rsid w:val="00CA7D36"/>
    <w:rsid w:val="00CD3A88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AD8E7C1"/>
  <w15:chartTrackingRefBased/>
  <w15:docId w15:val="{3F74AA19-4813-4D77-AC62-A9BFC8705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03C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730</Words>
  <Characters>5677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2021-04-30T11:30:00Z</cp:lastPrinted>
  <dcterms:created xsi:type="dcterms:W3CDTF">2021-04-30T11:31:00Z</dcterms:created>
  <dcterms:modified xsi:type="dcterms:W3CDTF">2021-04-30T11:31:00Z</dcterms:modified>
</cp:coreProperties>
</file>