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E9E65" w14:textId="29DF0BEA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1C6987">
        <w:rPr>
          <w:bCs/>
          <w:i w:val="0"/>
          <w:sz w:val="22"/>
          <w:szCs w:val="22"/>
        </w:rPr>
        <w:t>8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14:paraId="23D2F9AE" w14:textId="77777777" w:rsidTr="00AF7375">
        <w:tc>
          <w:tcPr>
            <w:tcW w:w="9104" w:type="dxa"/>
            <w:shd w:val="clear" w:color="auto" w:fill="auto"/>
          </w:tcPr>
          <w:p w14:paraId="4E6F6DC5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6FC15D41" w14:textId="77777777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D93CA6" w:rsidRPr="00D93CA6">
        <w:rPr>
          <w:rFonts w:ascii="Times New Roman" w:eastAsia="Times New Roman" w:hAnsi="Times New Roman"/>
          <w:b/>
          <w:lang w:eastAsia="pl-PL"/>
        </w:rPr>
        <w:t>KC-zp.272-189/21</w:t>
      </w:r>
    </w:p>
    <w:p w14:paraId="682366AB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3126A93B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3337009F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01F927A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36432D6F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A32D05E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1A70863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69D973D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563E2871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9A2645F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D93CA6" w:rsidRPr="00D93CA6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55F16AE0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299DEF77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AF864C6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163ED0C8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02DC3BC3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5ED56AB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0D22CC1F" w14:textId="77777777" w:rsidR="00E27ABB" w:rsidRDefault="00D93CA6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D93CA6">
        <w:rPr>
          <w:rFonts w:ascii="Times New Roman" w:eastAsia="Times New Roman" w:hAnsi="Times New Roman"/>
          <w:b/>
          <w:lang w:eastAsia="pl-PL"/>
        </w:rPr>
        <w:t>Dostawa zestawów komputerowych typu Tower dla wszystkich Jednostek AGH</w:t>
      </w:r>
    </w:p>
    <w:p w14:paraId="0AFD7E42" w14:textId="77777777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39E157E9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14F64663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46F6F50B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B237FDD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6BED051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EE95251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5807DD25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40BBA7B0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A1CDD35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405F2507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1D1C513E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626566E0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672897C8" w14:textId="77777777"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1B53CFE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795B1772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F2A588" w14:textId="77777777" w:rsidR="00474261" w:rsidRDefault="00474261" w:rsidP="00025386">
      <w:pPr>
        <w:spacing w:after="0" w:line="240" w:lineRule="auto"/>
      </w:pPr>
      <w:r>
        <w:separator/>
      </w:r>
    </w:p>
  </w:endnote>
  <w:endnote w:type="continuationSeparator" w:id="0">
    <w:p w14:paraId="5ACA11E6" w14:textId="77777777" w:rsidR="00474261" w:rsidRDefault="0047426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F7F4FA" w14:textId="77777777" w:rsidR="00D93CA6" w:rsidRDefault="00D93CA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0F8EE7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2D5EC7D9"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8EA0D9C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618DD69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34BACB" w14:textId="77777777" w:rsidR="00D93CA6" w:rsidRDefault="00D93CA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DBA427" w14:textId="77777777" w:rsidR="00474261" w:rsidRDefault="00474261" w:rsidP="00025386">
      <w:pPr>
        <w:spacing w:after="0" w:line="240" w:lineRule="auto"/>
      </w:pPr>
      <w:r>
        <w:separator/>
      </w:r>
    </w:p>
  </w:footnote>
  <w:footnote w:type="continuationSeparator" w:id="0">
    <w:p w14:paraId="17E8CDA3" w14:textId="77777777" w:rsidR="00474261" w:rsidRDefault="0047426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2CF055" w14:textId="77777777" w:rsidR="00D93CA6" w:rsidRDefault="00D93C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06D78" w14:textId="77777777" w:rsidR="00D93CA6" w:rsidRDefault="00D93C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CC6FFC" w14:textId="77777777" w:rsidR="00D93CA6" w:rsidRDefault="00D93CA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74261"/>
    <w:rsid w:val="00025386"/>
    <w:rsid w:val="000423B9"/>
    <w:rsid w:val="00084786"/>
    <w:rsid w:val="0016158F"/>
    <w:rsid w:val="001C2314"/>
    <w:rsid w:val="001C6987"/>
    <w:rsid w:val="00213980"/>
    <w:rsid w:val="004374F2"/>
    <w:rsid w:val="00460705"/>
    <w:rsid w:val="00474261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B797E"/>
    <w:rsid w:val="008F2498"/>
    <w:rsid w:val="0093388F"/>
    <w:rsid w:val="00A56A6F"/>
    <w:rsid w:val="00A87380"/>
    <w:rsid w:val="00AF7375"/>
    <w:rsid w:val="00B77707"/>
    <w:rsid w:val="00BE3BCE"/>
    <w:rsid w:val="00CB29AC"/>
    <w:rsid w:val="00D55FC4"/>
    <w:rsid w:val="00D9320D"/>
    <w:rsid w:val="00D93CA6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470AC73E"/>
  <w15:chartTrackingRefBased/>
  <w15:docId w15:val="{1E7CFE9D-F3B0-452C-A34E-FBEA93F83F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278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2021-04-30T11:36:00Z</cp:lastPrinted>
  <dcterms:created xsi:type="dcterms:W3CDTF">2021-04-30T11:36:00Z</dcterms:created>
  <dcterms:modified xsi:type="dcterms:W3CDTF">2021-04-30T11:36:00Z</dcterms:modified>
</cp:coreProperties>
</file>