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4CE8E" w14:textId="6D787D89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A3883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2CBE29C6" w14:textId="77777777" w:rsidTr="00AF7375">
        <w:tc>
          <w:tcPr>
            <w:tcW w:w="9104" w:type="dxa"/>
            <w:shd w:val="clear" w:color="auto" w:fill="auto"/>
          </w:tcPr>
          <w:p w14:paraId="4614F314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6554CCD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A2CD7" w:rsidRPr="003A2CD7">
        <w:rPr>
          <w:rFonts w:ascii="Times New Roman" w:eastAsia="Times New Roman" w:hAnsi="Times New Roman"/>
          <w:b/>
          <w:lang w:eastAsia="pl-PL"/>
        </w:rPr>
        <w:t>ZP/9/2021</w:t>
      </w:r>
    </w:p>
    <w:p w14:paraId="61700CF8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2AE5E4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1663E858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D538EF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BF5EECF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4D747B3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1E68953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42F132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FFF0B4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C2025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A2CD7" w:rsidRPr="003A2CD7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5AE041A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6843AE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78AA153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C5B966F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0A723C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713474D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9A34AE9" w14:textId="17D628BF" w:rsidR="003A2CD7" w:rsidRPr="003A2CD7" w:rsidRDefault="003A2CD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3A2CD7">
        <w:rPr>
          <w:rFonts w:ascii="Times New Roman" w:eastAsia="Times New Roman" w:hAnsi="Times New Roman"/>
          <w:b/>
          <w:lang w:eastAsia="pl-PL"/>
        </w:rPr>
        <w:t>"Przebudowa części pomieszczeń Pawilonu PK nr 246/51.5 należącego do zespołu szpitalnego Szpitala Specjalistycznego im. Stefana Żeromskiego dla potrzeb archiwum Szpitala, Poradni Dermatologicznej Dorosłych i Dzieci oraz zaplecza socjalnego dla potrzeb Kuchni wraz z instalacjami wewnętrznymi (</w:t>
      </w:r>
      <w:proofErr w:type="spellStart"/>
      <w:r w:rsidRPr="003A2CD7">
        <w:rPr>
          <w:rFonts w:ascii="Times New Roman" w:eastAsia="Times New Roman" w:hAnsi="Times New Roman"/>
          <w:b/>
          <w:lang w:eastAsia="pl-PL"/>
        </w:rPr>
        <w:t>wod-kan</w:t>
      </w:r>
      <w:proofErr w:type="spellEnd"/>
      <w:r w:rsidRPr="003A2CD7">
        <w:rPr>
          <w:rFonts w:ascii="Times New Roman" w:eastAsia="Times New Roman" w:hAnsi="Times New Roman"/>
          <w:b/>
          <w:lang w:eastAsia="pl-PL"/>
        </w:rPr>
        <w:t>, c.o., wentylacją mechaniczną, klimatyzacją, inst. hydrantową, inst. elektryczną i teletechniczną), wymianą pokrycia dachowego na działce nr 246/58, obręb NH-47, os. Na Skarpie 66 w Krakowie."</w:t>
      </w:r>
    </w:p>
    <w:p w14:paraId="5497524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C3CBC3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10D9A4B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1E502F2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9AEAD4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D3A021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56FE868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133976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344180B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65B3EB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5825E0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55DABF2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59A63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2EF0469D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2D1B46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20386B3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CC8C6" w14:textId="77777777" w:rsidR="006736B4" w:rsidRDefault="006736B4" w:rsidP="00025386">
      <w:pPr>
        <w:spacing w:after="0" w:line="240" w:lineRule="auto"/>
      </w:pPr>
      <w:r>
        <w:separator/>
      </w:r>
    </w:p>
  </w:endnote>
  <w:endnote w:type="continuationSeparator" w:id="0">
    <w:p w14:paraId="528DBCB6" w14:textId="77777777" w:rsidR="006736B4" w:rsidRDefault="006736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98E7" w14:textId="77777777" w:rsidR="003A2CD7" w:rsidRDefault="003A2C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FBC0" w14:textId="77777777" w:rsidR="00025386" w:rsidRDefault="00D37A9B" w:rsidP="00025386">
    <w:pPr>
      <w:pStyle w:val="Stopka"/>
      <w:tabs>
        <w:tab w:val="clear" w:pos="4536"/>
      </w:tabs>
      <w:jc w:val="center"/>
    </w:pPr>
    <w:r>
      <w:rPr>
        <w:noProof/>
      </w:rPr>
      <w:pict w14:anchorId="268C58A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5FDB7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6A70E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B9010" w14:textId="77777777" w:rsidR="003A2CD7" w:rsidRDefault="003A2C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46D09" w14:textId="77777777" w:rsidR="006736B4" w:rsidRDefault="006736B4" w:rsidP="00025386">
      <w:pPr>
        <w:spacing w:after="0" w:line="240" w:lineRule="auto"/>
      </w:pPr>
      <w:r>
        <w:separator/>
      </w:r>
    </w:p>
  </w:footnote>
  <w:footnote w:type="continuationSeparator" w:id="0">
    <w:p w14:paraId="6BCD7E1B" w14:textId="77777777" w:rsidR="006736B4" w:rsidRDefault="006736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D5711" w14:textId="77777777" w:rsidR="003A2CD7" w:rsidRDefault="003A2C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D7741" w14:textId="77777777" w:rsidR="003A2CD7" w:rsidRDefault="003A2C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7D49" w14:textId="77777777" w:rsidR="003A2CD7" w:rsidRDefault="003A2C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6B4"/>
    <w:rsid w:val="00025386"/>
    <w:rsid w:val="000423B9"/>
    <w:rsid w:val="00084786"/>
    <w:rsid w:val="0016158F"/>
    <w:rsid w:val="001C2314"/>
    <w:rsid w:val="00213980"/>
    <w:rsid w:val="003A2CD7"/>
    <w:rsid w:val="004374F2"/>
    <w:rsid w:val="00460705"/>
    <w:rsid w:val="00485239"/>
    <w:rsid w:val="004E27D7"/>
    <w:rsid w:val="0055145C"/>
    <w:rsid w:val="005624D8"/>
    <w:rsid w:val="00620476"/>
    <w:rsid w:val="00657A47"/>
    <w:rsid w:val="006736B4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37A9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A38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B0AD0D8"/>
  <w15:chartTrackingRefBased/>
  <w15:docId w15:val="{B81B49C6-540F-4AFF-80F7-30C91967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2021-05-04T11:26:00Z</dcterms:created>
  <dcterms:modified xsi:type="dcterms:W3CDTF">2021-05-04T11:26:00Z</dcterms:modified>
</cp:coreProperties>
</file>