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40EA2" w:rsidRPr="00D40EA2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40EA2" w:rsidRPr="00D40EA2">
        <w:rPr>
          <w:b/>
          <w:sz w:val="22"/>
          <w:szCs w:val="22"/>
        </w:rPr>
        <w:t>ZP/9/2021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40EA2" w:rsidRPr="00110593" w:rsidTr="00FB5341">
        <w:tc>
          <w:tcPr>
            <w:tcW w:w="9104" w:type="dxa"/>
            <w:shd w:val="clear" w:color="auto" w:fill="D9D9D9"/>
          </w:tcPr>
          <w:p w:rsidR="00D40EA2" w:rsidRPr="00110593" w:rsidRDefault="00D40EA2" w:rsidP="00FB534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D40EA2" w:rsidRPr="00110593" w:rsidRDefault="00D40EA2" w:rsidP="00FB534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40EA2">
              <w:t>(Dz.U. poz. 2019 ze zm.)</w:t>
            </w:r>
            <w:r w:rsidRPr="00110593">
              <w:t xml:space="preserve"> (dalej jako: ustawa Pzp), dotyczące:</w:t>
            </w:r>
          </w:p>
          <w:p w:rsidR="00D40EA2" w:rsidRPr="0043102D" w:rsidRDefault="00D40EA2" w:rsidP="00FB534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D40EA2" w:rsidRPr="00110593" w:rsidRDefault="00D40EA2" w:rsidP="00FB534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D40EA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40EA2">
        <w:rPr>
          <w:b/>
          <w:sz w:val="22"/>
          <w:szCs w:val="22"/>
        </w:rPr>
        <w:t>"Przebudowa części pomieszczeń Pawilonu PK nr 246/51.5 dla potrzeb archiwum Szpitala, Poradni Dermatologicznej Dorosłych i Dzieci oraz zaplecza socjalnego dla potrzeb Kuchni wraz z instalacjami wewnętrznymi (wod-kan, c.o., wentylacją mechaniczną, klimatyzacją, inst. hydrantową, inst. elektryczną i teletechniczną), wymianą pokrycia dachowego na działce nr 246/58, obręb NH-47, os. Na Skarpie 66 w Krakowie."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26FBC" w:rsidRDefault="00226FBC">
      <w:r>
        <w:separator/>
      </w:r>
    </w:p>
  </w:endnote>
  <w:endnote w:type="continuationSeparator" w:id="0">
    <w:p w:rsidR="00226FBC" w:rsidRDefault="00226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0EA2" w:rsidRDefault="00D40E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26FBC" w:rsidRDefault="00226FBC">
      <w:r>
        <w:separator/>
      </w:r>
    </w:p>
  </w:footnote>
  <w:footnote w:type="continuationSeparator" w:id="0">
    <w:p w:rsidR="00226FBC" w:rsidRDefault="00226FB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0EA2" w:rsidRDefault="00D40E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0EA2" w:rsidRDefault="00D40E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0EA2" w:rsidRDefault="00D40E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6FB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26FBC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40EA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0DFE3C-CBFB-4295-929A-E995DE800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2021-04-28T09:49:00Z</dcterms:created>
  <dcterms:modified xsi:type="dcterms:W3CDTF">2021-04-28T09:49:00Z</dcterms:modified>
</cp:coreProperties>
</file>