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E95D8" w14:textId="77777777" w:rsidR="005F4BC0" w:rsidRDefault="00C95D3A" w:rsidP="004F079B">
      <w:pPr>
        <w:spacing w:after="240"/>
        <w:jc w:val="right"/>
        <w:rPr>
          <w:sz w:val="22"/>
          <w:szCs w:val="22"/>
        </w:rPr>
      </w:pPr>
      <w:r w:rsidRPr="00C95D3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95D3A">
        <w:rPr>
          <w:sz w:val="22"/>
          <w:szCs w:val="22"/>
        </w:rPr>
        <w:t>2021-04-29</w:t>
      </w:r>
    </w:p>
    <w:p w14:paraId="07073F3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C11AA61" w14:textId="77777777" w:rsidR="00C95D3A" w:rsidRPr="00C95D3A" w:rsidRDefault="00C95D3A">
      <w:pPr>
        <w:rPr>
          <w:b/>
          <w:bCs/>
          <w:sz w:val="22"/>
          <w:szCs w:val="22"/>
        </w:rPr>
      </w:pPr>
      <w:r w:rsidRPr="00C95D3A">
        <w:rPr>
          <w:b/>
          <w:bCs/>
          <w:sz w:val="22"/>
          <w:szCs w:val="22"/>
        </w:rPr>
        <w:t>Szpital Wojewódzki w Poznaniu</w:t>
      </w:r>
    </w:p>
    <w:p w14:paraId="0CC20CF4" w14:textId="77777777" w:rsidR="00F16C50" w:rsidRPr="00D91931" w:rsidRDefault="00C95D3A">
      <w:pPr>
        <w:rPr>
          <w:b/>
          <w:bCs/>
          <w:sz w:val="22"/>
          <w:szCs w:val="22"/>
        </w:rPr>
      </w:pPr>
      <w:r w:rsidRPr="00C95D3A">
        <w:rPr>
          <w:b/>
          <w:bCs/>
          <w:sz w:val="22"/>
          <w:szCs w:val="22"/>
        </w:rPr>
        <w:t>Dział Zamówień Publicznych</w:t>
      </w:r>
    </w:p>
    <w:p w14:paraId="0B77AB95" w14:textId="3006055C" w:rsidR="00F16C50" w:rsidRPr="00BD5546" w:rsidRDefault="000F205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95D3A" w:rsidRPr="00C95D3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95D3A" w:rsidRPr="00C95D3A">
        <w:rPr>
          <w:sz w:val="22"/>
          <w:szCs w:val="22"/>
        </w:rPr>
        <w:t>7/19</w:t>
      </w:r>
    </w:p>
    <w:p w14:paraId="08FE3CC9" w14:textId="77777777" w:rsidR="00F16C50" w:rsidRPr="00BD5546" w:rsidRDefault="00C95D3A">
      <w:pPr>
        <w:rPr>
          <w:sz w:val="22"/>
          <w:szCs w:val="22"/>
        </w:rPr>
      </w:pPr>
      <w:r w:rsidRPr="00C95D3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95D3A">
        <w:rPr>
          <w:sz w:val="22"/>
          <w:szCs w:val="22"/>
        </w:rPr>
        <w:t>Poznań</w:t>
      </w:r>
    </w:p>
    <w:p w14:paraId="774AD0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3335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96E2E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95D3A" w:rsidRPr="00C95D3A">
        <w:rPr>
          <w:bCs/>
          <w:sz w:val="22"/>
          <w:szCs w:val="22"/>
        </w:rPr>
        <w:t>SZW/DZP/25/2021/9</w:t>
      </w:r>
      <w:r w:rsidRPr="00D91931">
        <w:rPr>
          <w:sz w:val="22"/>
          <w:szCs w:val="22"/>
        </w:rPr>
        <w:tab/>
        <w:t xml:space="preserve"> </w:t>
      </w:r>
    </w:p>
    <w:p w14:paraId="6E8ACA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99884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0CD85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D45A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99D80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014F0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4161C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751363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95D3A" w:rsidRPr="00607F9B" w14:paraId="41A8B9E9" w14:textId="77777777" w:rsidTr="00411FC6">
        <w:trPr>
          <w:trHeight w:val="638"/>
        </w:trPr>
        <w:tc>
          <w:tcPr>
            <w:tcW w:w="959" w:type="dxa"/>
            <w:shd w:val="clear" w:color="auto" w:fill="auto"/>
          </w:tcPr>
          <w:p w14:paraId="619A69F2" w14:textId="77777777" w:rsidR="00C95D3A" w:rsidRPr="00607F9B" w:rsidRDefault="00C95D3A" w:rsidP="00411F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DF540F" w14:textId="77777777" w:rsidR="00C95D3A" w:rsidRPr="00607F9B" w:rsidRDefault="00C95D3A" w:rsidP="00411F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5D3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5D3A">
              <w:rPr>
                <w:b/>
                <w:bCs/>
                <w:sz w:val="22"/>
                <w:szCs w:val="22"/>
              </w:rPr>
              <w:t>Przeglądy techniczne i naprawy urządzeń medycznych - Aparaty USG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5D3A">
              <w:rPr>
                <w:b/>
                <w:sz w:val="22"/>
                <w:szCs w:val="22"/>
              </w:rPr>
              <w:t>SZW/DZP/25/2021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0F1003B" w14:textId="77777777" w:rsidR="00C95D3A" w:rsidRPr="00C95D3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95D3A" w:rsidRPr="00C95D3A">
        <w:rPr>
          <w:rFonts w:ascii="Times New Roman" w:hAnsi="Times New Roman"/>
          <w:b/>
          <w:szCs w:val="22"/>
        </w:rPr>
        <w:t>Szpital Wojewódzki w Poznaniu</w:t>
      </w:r>
    </w:p>
    <w:p w14:paraId="38A29015" w14:textId="3505FE40" w:rsidR="004F079B" w:rsidRDefault="00C95D3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95D3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95D3A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0F205C">
        <w:rPr>
          <w:rFonts w:ascii="Times New Roman" w:hAnsi="Times New Roman"/>
          <w:szCs w:val="22"/>
        </w:rPr>
        <w:t xml:space="preserve">czasem niezbędnym </w:t>
      </w:r>
      <w:r w:rsidR="000F205C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F7E356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95D3A" w:rsidRPr="00C95D3A">
        <w:rPr>
          <w:rFonts w:ascii="Times New Roman" w:hAnsi="Times New Roman"/>
          <w:b/>
          <w:szCs w:val="22"/>
        </w:rPr>
        <w:t>2021-05-05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95D3A" w:rsidRPr="00C95D3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95D3A" w:rsidRPr="00C95D3A">
        <w:rPr>
          <w:rFonts w:ascii="Times New Roman" w:hAnsi="Times New Roman"/>
          <w:b/>
          <w:szCs w:val="22"/>
        </w:rPr>
        <w:t>2021-05-12</w:t>
      </w:r>
      <w:r w:rsidR="008365E9">
        <w:rPr>
          <w:rFonts w:ascii="Times New Roman" w:hAnsi="Times New Roman"/>
          <w:szCs w:val="22"/>
        </w:rPr>
        <w:t xml:space="preserve"> godz. </w:t>
      </w:r>
      <w:r w:rsidR="00C95D3A" w:rsidRPr="00C95D3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D338B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95D3A" w:rsidRPr="00C95D3A">
        <w:rPr>
          <w:rFonts w:ascii="Times New Roman" w:hAnsi="Times New Roman"/>
          <w:b/>
          <w:szCs w:val="22"/>
        </w:rPr>
        <w:t>2021-05-05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95D3A" w:rsidRPr="00C95D3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95D3A" w:rsidRPr="00C95D3A">
        <w:rPr>
          <w:rFonts w:ascii="Times New Roman" w:hAnsi="Times New Roman"/>
          <w:b/>
          <w:szCs w:val="22"/>
        </w:rPr>
        <w:t>2021-05-12</w:t>
      </w:r>
      <w:r w:rsidR="008365E9">
        <w:rPr>
          <w:rFonts w:ascii="Times New Roman" w:hAnsi="Times New Roman"/>
          <w:szCs w:val="22"/>
        </w:rPr>
        <w:t xml:space="preserve"> godz. </w:t>
      </w:r>
      <w:r w:rsidR="00C95D3A" w:rsidRPr="00C95D3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D34645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FACBA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963A24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595AE9F" w14:textId="77777777" w:rsidR="000F205C" w:rsidRDefault="000F205C" w:rsidP="000F205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A58DCA3" w14:textId="77777777" w:rsidR="000F205C" w:rsidRDefault="000F205C" w:rsidP="000F205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E1508A5" w14:textId="77777777" w:rsidR="000F205C" w:rsidRDefault="000F205C" w:rsidP="000F205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7F97AF4" w14:textId="77777777" w:rsidR="000F205C" w:rsidRDefault="000F205C" w:rsidP="000F205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8EEDAC0" w14:textId="77777777" w:rsidR="000F205C" w:rsidRPr="0046562F" w:rsidRDefault="000F205C" w:rsidP="000F205C">
      <w:pPr>
        <w:spacing w:line="360" w:lineRule="auto"/>
        <w:ind w:left="567"/>
        <w:rPr>
          <w:iCs/>
          <w:sz w:val="22"/>
          <w:szCs w:val="22"/>
        </w:rPr>
      </w:pPr>
    </w:p>
    <w:p w14:paraId="3E556B1D" w14:textId="630B5A57" w:rsidR="00F16C50" w:rsidRPr="0046562F" w:rsidRDefault="00F16C50" w:rsidP="000F205C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55EA6" w14:textId="77777777" w:rsidR="00E27919" w:rsidRDefault="00E27919">
      <w:r>
        <w:separator/>
      </w:r>
    </w:p>
  </w:endnote>
  <w:endnote w:type="continuationSeparator" w:id="0">
    <w:p w14:paraId="2C17BF3E" w14:textId="77777777" w:rsidR="00E27919" w:rsidRDefault="00E27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5A5D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DAAE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A2555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DB0698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87D1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D8199" w14:textId="77777777" w:rsidR="00E27919" w:rsidRDefault="00E27919">
      <w:r>
        <w:separator/>
      </w:r>
    </w:p>
  </w:footnote>
  <w:footnote w:type="continuationSeparator" w:id="0">
    <w:p w14:paraId="710309ED" w14:textId="77777777" w:rsidR="00E27919" w:rsidRDefault="00E27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B882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B2F2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1371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1F7"/>
    <w:rsid w:val="000F205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611C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21F7"/>
    <w:rsid w:val="00BD5546"/>
    <w:rsid w:val="00C25577"/>
    <w:rsid w:val="00C34578"/>
    <w:rsid w:val="00C95D3A"/>
    <w:rsid w:val="00CC1A78"/>
    <w:rsid w:val="00CF0F4C"/>
    <w:rsid w:val="00D63C6E"/>
    <w:rsid w:val="00D91931"/>
    <w:rsid w:val="00DE0599"/>
    <w:rsid w:val="00E2791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806782"/>
  <w15:chartTrackingRefBased/>
  <w15:docId w15:val="{423899D1-FB36-4498-9C74-03EC753B1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2021-04-29T08:08:00Z</cp:lastPrinted>
  <dcterms:created xsi:type="dcterms:W3CDTF">2021-04-29T08:09:00Z</dcterms:created>
  <dcterms:modified xsi:type="dcterms:W3CDTF">2021-04-29T08:09:00Z</dcterms:modified>
</cp:coreProperties>
</file>