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3121E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5343D" w:rsidRPr="00B5343D">
        <w:rPr>
          <w:rFonts w:ascii="Times New Roman" w:hAnsi="Times New Roman"/>
          <w:b/>
        </w:rPr>
        <w:t>SZW/DZP/25/2021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343D" w:rsidRPr="00B5343D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121E">
        <w:rPr>
          <w:sz w:val="22"/>
          <w:szCs w:val="22"/>
        </w:rPr>
        <w:t xml:space="preserve">ul. </w:t>
      </w:r>
      <w:r w:rsidR="00B5343D" w:rsidRPr="00B5343D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B5343D" w:rsidRPr="00B5343D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343D" w:rsidRPr="00B5343D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B5343D" w:rsidRPr="00B5343D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B5343D" w:rsidRPr="00110593" w:rsidTr="003A652A">
        <w:tc>
          <w:tcPr>
            <w:tcW w:w="9212" w:type="dxa"/>
            <w:shd w:val="clear" w:color="auto" w:fill="D9D9D9"/>
          </w:tcPr>
          <w:p w:rsidR="00B5343D" w:rsidRPr="00110593" w:rsidRDefault="00B5343D" w:rsidP="003A652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5343D" w:rsidRPr="00110593" w:rsidRDefault="00B5343D" w:rsidP="003A652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5343D">
              <w:rPr>
                <w:rFonts w:ascii="Times New Roman" w:hAnsi="Times New Roman"/>
              </w:rPr>
              <w:t>(</w:t>
            </w:r>
            <w:proofErr w:type="spellStart"/>
            <w:r w:rsidRPr="00B5343D">
              <w:rPr>
                <w:rFonts w:ascii="Times New Roman" w:hAnsi="Times New Roman"/>
              </w:rPr>
              <w:t>Dz.U</w:t>
            </w:r>
            <w:proofErr w:type="spellEnd"/>
            <w:r w:rsidRPr="00B5343D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5343D" w:rsidRPr="00110593" w:rsidRDefault="00B5343D" w:rsidP="003A652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5343D" w:rsidRPr="00110593" w:rsidRDefault="00B5343D" w:rsidP="003A652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B5343D" w:rsidRPr="00110593" w:rsidRDefault="00B5343D" w:rsidP="003A652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5343D" w:rsidRPr="00B5343D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5343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5343D">
        <w:rPr>
          <w:rFonts w:ascii="Times New Roman" w:hAnsi="Times New Roman"/>
          <w:b/>
        </w:rPr>
        <w:t>Przeglądy techniczne i naprawy urządzeń medycznych - Aparaty USG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33121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33121E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Nie dotyczy – Zamawiający nie stawia szczególnych warunków udziału </w:t>
            </w:r>
            <w:r>
              <w:rPr>
                <w:rFonts w:ascii="Times New Roman" w:hAnsi="Times New Roman"/>
              </w:rPr>
              <w:br/>
              <w:t>w tym postępowaniu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F07" w:rsidRDefault="00534F07" w:rsidP="0038231F">
      <w:pPr>
        <w:spacing w:after="0" w:line="240" w:lineRule="auto"/>
      </w:pPr>
      <w:r>
        <w:separator/>
      </w:r>
    </w:p>
  </w:endnote>
  <w:endnote w:type="continuationSeparator" w:id="0">
    <w:p w:rsidR="00534F07" w:rsidRDefault="00534F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43D" w:rsidRDefault="00B5343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12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12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43D" w:rsidRDefault="00B534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F07" w:rsidRDefault="00534F07" w:rsidP="0038231F">
      <w:pPr>
        <w:spacing w:after="0" w:line="240" w:lineRule="auto"/>
      </w:pPr>
      <w:r>
        <w:separator/>
      </w:r>
    </w:p>
  </w:footnote>
  <w:footnote w:type="continuationSeparator" w:id="0">
    <w:p w:rsidR="00534F07" w:rsidRDefault="00534F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43D" w:rsidRDefault="00B534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43D" w:rsidRDefault="00B534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43D" w:rsidRDefault="00B534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B534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21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4F07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6AE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343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7AAE7-D572-4650-A6C1-784C17104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Watral-Duńska</dc:creator>
  <cp:lastModifiedBy>Małgorzata Watral-Duńska</cp:lastModifiedBy>
  <cp:revision>2</cp:revision>
  <cp:lastPrinted>2016-07-26T10:32:00Z</cp:lastPrinted>
  <dcterms:created xsi:type="dcterms:W3CDTF">2021-04-21T08:56:00Z</dcterms:created>
  <dcterms:modified xsi:type="dcterms:W3CDTF">2021-04-21T08:56:00Z</dcterms:modified>
</cp:coreProperties>
</file>