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AA359" w14:textId="6F31DADE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93ACF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0D956EA" w14:textId="77777777" w:rsidR="005103B9" w:rsidRDefault="005103B9" w:rsidP="005103B9">
      <w:pPr>
        <w:spacing w:after="0" w:line="480" w:lineRule="auto"/>
        <w:rPr>
          <w:b/>
        </w:rPr>
      </w:pPr>
    </w:p>
    <w:p w14:paraId="7CE810B7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02E6F" w:rsidRPr="00102E6F">
        <w:rPr>
          <w:rFonts w:ascii="Times New Roman" w:hAnsi="Times New Roman"/>
          <w:b/>
        </w:rPr>
        <w:t>SZW/DZP/21/2021</w:t>
      </w:r>
    </w:p>
    <w:p w14:paraId="6DD6482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509AA375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2E6F" w:rsidRPr="00102E6F">
        <w:rPr>
          <w:sz w:val="22"/>
          <w:szCs w:val="22"/>
        </w:rPr>
        <w:t>SZPITAL WOJEWÓDZKI W POZNANIU</w:t>
      </w:r>
    </w:p>
    <w:p w14:paraId="577DAE9F" w14:textId="3FB02DEE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3ACF">
        <w:rPr>
          <w:sz w:val="22"/>
          <w:szCs w:val="22"/>
        </w:rPr>
        <w:t xml:space="preserve">ul. </w:t>
      </w:r>
      <w:r w:rsidR="00102E6F" w:rsidRPr="00102E6F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102E6F" w:rsidRPr="00102E6F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BA0F1E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2E6F" w:rsidRPr="00102E6F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102E6F" w:rsidRPr="00102E6F">
        <w:rPr>
          <w:sz w:val="22"/>
          <w:szCs w:val="22"/>
        </w:rPr>
        <w:t>Poznań</w:t>
      </w:r>
    </w:p>
    <w:p w14:paraId="386D63EB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79EF3E7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7FFD457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C81C4E6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96BADB5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2F3BFDC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C14433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063B58D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C38C5F3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90EF26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02E6F" w:rsidRPr="00110593" w14:paraId="19823A75" w14:textId="77777777" w:rsidTr="00FA2244">
        <w:tc>
          <w:tcPr>
            <w:tcW w:w="9212" w:type="dxa"/>
            <w:shd w:val="clear" w:color="auto" w:fill="D9D9D9"/>
          </w:tcPr>
          <w:p w14:paraId="2D769F28" w14:textId="77777777" w:rsidR="00102E6F" w:rsidRPr="00110593" w:rsidRDefault="00102E6F" w:rsidP="00FA224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C4826B" w14:textId="77777777" w:rsidR="00102E6F" w:rsidRPr="00110593" w:rsidRDefault="00102E6F" w:rsidP="00FA224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02E6F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FCC2840" w14:textId="77777777" w:rsidR="00102E6F" w:rsidRPr="00110593" w:rsidRDefault="00102E6F" w:rsidP="00FA224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7630EFDF" w14:textId="77777777" w:rsidR="00102E6F" w:rsidRPr="00110593" w:rsidRDefault="00102E6F" w:rsidP="00FA224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E6F28EF" w14:textId="77777777" w:rsidR="00102E6F" w:rsidRPr="00110593" w:rsidRDefault="00102E6F" w:rsidP="00FA224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40967FB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7E6DAFA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E6B9E03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02E6F" w:rsidRPr="00102E6F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1998FDD" w14:textId="77777777" w:rsidR="005434B3" w:rsidRDefault="00102E6F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02E6F">
        <w:rPr>
          <w:rFonts w:ascii="Times New Roman" w:hAnsi="Times New Roman"/>
          <w:b/>
        </w:rPr>
        <w:t>Przeglądy techniczne i naprawy urządzeń medycznych - Kardiomonitory</w:t>
      </w:r>
    </w:p>
    <w:p w14:paraId="1B30E2A9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D742AE9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2C9F0B5B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C836C4F" w14:textId="77777777" w:rsidR="00710937" w:rsidRPr="00292198" w:rsidRDefault="00710937" w:rsidP="005E24AA">
      <w:pPr>
        <w:rPr>
          <w:rFonts w:ascii="Times New Roman" w:hAnsi="Times New Roman"/>
        </w:rPr>
      </w:pPr>
    </w:p>
    <w:p w14:paraId="08DF1321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0ED995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620ECA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823D6A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1EE948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8C5641A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79DF77D" w14:textId="64DED25C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C93ACF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22C392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59A20C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4E768C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AC4E65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948754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BC8C125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4967132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8ECB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E03A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06E19B1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658DF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C221B" w14:textId="2939C72C" w:rsidR="00D2702A" w:rsidRPr="00C93ACF" w:rsidRDefault="00C93ACF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93ACF">
              <w:rPr>
                <w:rFonts w:ascii="Times New Roman" w:hAnsi="Times New Roman"/>
              </w:rPr>
              <w:t>Nie dotyczy – Zamawiający nie stawia szczególnych warunków udziału w niniejszym postępowaniu</w:t>
            </w:r>
          </w:p>
          <w:p w14:paraId="21D5170A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1806E379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B515BF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B41153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AD82264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0AC4BB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6CE283C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8E6354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296847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36582E2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F18327" w14:textId="77777777" w:rsidR="005A400C" w:rsidRDefault="005A400C" w:rsidP="0038231F">
      <w:pPr>
        <w:spacing w:after="0" w:line="240" w:lineRule="auto"/>
      </w:pPr>
      <w:r>
        <w:separator/>
      </w:r>
    </w:p>
  </w:endnote>
  <w:endnote w:type="continuationSeparator" w:id="0">
    <w:p w14:paraId="03C28AA6" w14:textId="77777777" w:rsidR="005A400C" w:rsidRDefault="005A40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C19E9" w14:textId="77777777" w:rsidR="00102E6F" w:rsidRDefault="00102E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B725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32D7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3756BE" w14:textId="77777777" w:rsidR="00102E6F" w:rsidRDefault="00102E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E72206" w14:textId="77777777" w:rsidR="005A400C" w:rsidRDefault="005A400C" w:rsidP="0038231F">
      <w:pPr>
        <w:spacing w:after="0" w:line="240" w:lineRule="auto"/>
      </w:pPr>
      <w:r>
        <w:separator/>
      </w:r>
    </w:p>
  </w:footnote>
  <w:footnote w:type="continuationSeparator" w:id="0">
    <w:p w14:paraId="38E09AD3" w14:textId="77777777" w:rsidR="005A400C" w:rsidRDefault="005A40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5C977" w14:textId="77777777" w:rsidR="00102E6F" w:rsidRDefault="00102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90942" w14:textId="77777777" w:rsidR="00102E6F" w:rsidRDefault="00102E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EB293" w14:textId="77777777" w:rsidR="00102E6F" w:rsidRDefault="00102E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00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2E6F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400C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3AC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DBA55"/>
  <w15:docId w15:val="{3DBA86F9-B896-4AC5-B1D0-118F02D89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2021-04-14T07:32:00Z</dcterms:created>
  <dcterms:modified xsi:type="dcterms:W3CDTF">2021-04-14T07:32:00Z</dcterms:modified>
</cp:coreProperties>
</file>