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E976A0" w14:textId="1F66DBE6" w:rsidR="00FB7F50" w:rsidRPr="002245BE" w:rsidRDefault="007F5D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F5D28">
        <w:rPr>
          <w:sz w:val="22"/>
          <w:szCs w:val="22"/>
        </w:rPr>
        <w:t>R</w:t>
      </w:r>
      <w:r w:rsidR="009F1B1B">
        <w:rPr>
          <w:sz w:val="22"/>
          <w:szCs w:val="22"/>
        </w:rPr>
        <w:t>awicz, dnia 9 kwietnia 2021 roku</w:t>
      </w:r>
    </w:p>
    <w:p w14:paraId="5378C7B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B91BCF9" w14:textId="77777777" w:rsidR="00FB7F50" w:rsidRPr="002245BE" w:rsidRDefault="007F5D28" w:rsidP="00FB7F50">
      <w:pPr>
        <w:spacing w:after="40"/>
        <w:rPr>
          <w:b/>
          <w:bCs/>
          <w:sz w:val="22"/>
          <w:szCs w:val="22"/>
        </w:rPr>
      </w:pPr>
      <w:r w:rsidRPr="007F5D28">
        <w:rPr>
          <w:b/>
          <w:bCs/>
          <w:sz w:val="22"/>
          <w:szCs w:val="22"/>
        </w:rPr>
        <w:t>Powiatowe Centrum Usług Wspólnych w Rawiczu</w:t>
      </w:r>
    </w:p>
    <w:p w14:paraId="010B76F9" w14:textId="30A72660" w:rsidR="00FB7F50" w:rsidRPr="002245BE" w:rsidRDefault="009F1B1B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Mikołaja </w:t>
      </w:r>
      <w:r w:rsidR="007F5D28" w:rsidRPr="007F5D28">
        <w:rPr>
          <w:sz w:val="22"/>
          <w:szCs w:val="22"/>
        </w:rPr>
        <w:t>Kopernika</w:t>
      </w:r>
      <w:r w:rsidR="00FB7F50" w:rsidRPr="002245BE">
        <w:rPr>
          <w:sz w:val="22"/>
          <w:szCs w:val="22"/>
        </w:rPr>
        <w:t xml:space="preserve"> </w:t>
      </w:r>
      <w:r w:rsidR="007F5D28" w:rsidRPr="007F5D28">
        <w:rPr>
          <w:sz w:val="22"/>
          <w:szCs w:val="22"/>
        </w:rPr>
        <w:t>4</w:t>
      </w:r>
    </w:p>
    <w:p w14:paraId="2FDFF21E" w14:textId="49473532" w:rsidR="00FB7F50" w:rsidRPr="002245BE" w:rsidRDefault="007F5D28" w:rsidP="00FB7F50">
      <w:pPr>
        <w:rPr>
          <w:sz w:val="22"/>
          <w:szCs w:val="22"/>
        </w:rPr>
      </w:pPr>
      <w:r w:rsidRPr="007F5D28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7F5D28">
        <w:rPr>
          <w:sz w:val="22"/>
          <w:szCs w:val="22"/>
        </w:rPr>
        <w:t>R</w:t>
      </w:r>
      <w:r w:rsidR="009F1B1B">
        <w:rPr>
          <w:sz w:val="22"/>
          <w:szCs w:val="22"/>
        </w:rPr>
        <w:t>awicz</w:t>
      </w:r>
    </w:p>
    <w:p w14:paraId="1E5291AD" w14:textId="77777777" w:rsidR="00FB7F50" w:rsidRPr="002245BE" w:rsidRDefault="00FB7F50" w:rsidP="00FB7F50">
      <w:pPr>
        <w:rPr>
          <w:sz w:val="22"/>
          <w:szCs w:val="22"/>
        </w:rPr>
      </w:pPr>
    </w:p>
    <w:p w14:paraId="60AB6320" w14:textId="64C78A03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F5D28" w:rsidRPr="007F5D28">
        <w:rPr>
          <w:bCs/>
          <w:sz w:val="22"/>
          <w:szCs w:val="22"/>
        </w:rPr>
        <w:t>PCUW.261.3.3.2021</w:t>
      </w:r>
    </w:p>
    <w:p w14:paraId="2A06B531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1CFFA4D7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16638CC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F5D28" w:rsidRPr="00607F9B" w14:paraId="6A114532" w14:textId="77777777" w:rsidTr="0069197B">
        <w:trPr>
          <w:trHeight w:val="638"/>
        </w:trPr>
        <w:tc>
          <w:tcPr>
            <w:tcW w:w="959" w:type="dxa"/>
            <w:shd w:val="clear" w:color="auto" w:fill="auto"/>
          </w:tcPr>
          <w:p w14:paraId="041C320B" w14:textId="77777777" w:rsidR="007F5D28" w:rsidRPr="00607F9B" w:rsidRDefault="007F5D28" w:rsidP="006919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B8869E" w14:textId="1DD6AFF9" w:rsidR="007F5D28" w:rsidRPr="00607F9B" w:rsidRDefault="007F5D28" w:rsidP="006919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F5D28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9F1B1B">
              <w:rPr>
                <w:b/>
                <w:sz w:val="22"/>
                <w:szCs w:val="22"/>
              </w:rPr>
              <w:t>„</w:t>
            </w:r>
            <w:r w:rsidRPr="007F5D28">
              <w:rPr>
                <w:b/>
                <w:bCs/>
                <w:sz w:val="22"/>
                <w:szCs w:val="22"/>
              </w:rPr>
              <w:t xml:space="preserve">Remont cząstkowy nawierzchni bitumicznej dróg powiatowych na terenie powiatu rawickiego przy użyciu masy asfaltowej na gorąco oraz emulsją i grysami przy użyciu </w:t>
            </w:r>
            <w:proofErr w:type="spellStart"/>
            <w:r w:rsidRPr="007F5D28">
              <w:rPr>
                <w:b/>
                <w:bCs/>
                <w:sz w:val="22"/>
                <w:szCs w:val="22"/>
              </w:rPr>
              <w:t>remontera</w:t>
            </w:r>
            <w:proofErr w:type="spellEnd"/>
            <w:r w:rsidR="009F1B1B">
              <w:rPr>
                <w:b/>
                <w:bCs/>
                <w:sz w:val="22"/>
                <w:szCs w:val="22"/>
              </w:rPr>
              <w:t>”.</w:t>
            </w:r>
          </w:p>
        </w:tc>
      </w:tr>
    </w:tbl>
    <w:p w14:paraId="33987B49" w14:textId="505BA50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9F1B1B">
        <w:rPr>
          <w:sz w:val="22"/>
          <w:szCs w:val="22"/>
        </w:rPr>
        <w:t xml:space="preserve"> -</w:t>
      </w:r>
      <w:r w:rsidRPr="009B2352">
        <w:rPr>
          <w:sz w:val="22"/>
          <w:szCs w:val="22"/>
        </w:rPr>
        <w:t xml:space="preserve"> </w:t>
      </w:r>
      <w:r w:rsidR="007F5D28" w:rsidRPr="007F5D28">
        <w:rPr>
          <w:b/>
          <w:sz w:val="22"/>
          <w:szCs w:val="22"/>
        </w:rPr>
        <w:t>Powiatowe Centrum Usług Wspólnych w Rawiczu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 w:rsidR="009F1B1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7F5D28" w:rsidRPr="007F5D28">
        <w:rPr>
          <w:sz w:val="22"/>
          <w:szCs w:val="22"/>
        </w:rPr>
        <w:t>(Dz.</w:t>
      </w:r>
      <w:r w:rsidR="009F1B1B">
        <w:rPr>
          <w:sz w:val="22"/>
          <w:szCs w:val="22"/>
        </w:rPr>
        <w:t xml:space="preserve"> </w:t>
      </w:r>
      <w:r w:rsidR="007F5D28" w:rsidRPr="007F5D28">
        <w:rPr>
          <w:sz w:val="22"/>
          <w:szCs w:val="22"/>
        </w:rPr>
        <w:t xml:space="preserve">U. </w:t>
      </w:r>
      <w:r w:rsidR="009F1B1B">
        <w:rPr>
          <w:sz w:val="22"/>
          <w:szCs w:val="22"/>
        </w:rPr>
        <w:t xml:space="preserve">z 2019 r., </w:t>
      </w:r>
      <w:r w:rsidR="007F5D28" w:rsidRPr="007F5D28">
        <w:rPr>
          <w:sz w:val="22"/>
          <w:szCs w:val="22"/>
        </w:rPr>
        <w:t>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</w:t>
      </w:r>
      <w:r w:rsidR="009F1B1B">
        <w:rPr>
          <w:sz w:val="22"/>
          <w:szCs w:val="22"/>
        </w:rPr>
        <w:t xml:space="preserve">w zakresie poszczególnych Części, </w:t>
      </w:r>
      <w:r w:rsidR="00D26ED6">
        <w:rPr>
          <w:sz w:val="22"/>
          <w:szCs w:val="22"/>
        </w:rPr>
        <w:t xml:space="preserve">jako </w:t>
      </w:r>
      <w:r w:rsidR="00756CDA">
        <w:rPr>
          <w:sz w:val="22"/>
          <w:szCs w:val="22"/>
        </w:rPr>
        <w:t>najkorzystniejsz</w:t>
      </w:r>
      <w:r w:rsidR="009F1B1B">
        <w:rPr>
          <w:sz w:val="22"/>
          <w:szCs w:val="22"/>
        </w:rPr>
        <w:t>a</w:t>
      </w:r>
      <w:r w:rsidR="00D26ED6">
        <w:rPr>
          <w:sz w:val="22"/>
          <w:szCs w:val="22"/>
        </w:rPr>
        <w:t xml:space="preserve">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9F1B1B">
        <w:rPr>
          <w:sz w:val="22"/>
          <w:szCs w:val="22"/>
        </w:rPr>
        <w:t xml:space="preserve"> złożona przez nw. Wykonawcę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F5D28" w14:paraId="1AC7EFA2" w14:textId="77777777" w:rsidTr="009F1B1B">
        <w:trPr>
          <w:cantSplit/>
        </w:trPr>
        <w:tc>
          <w:tcPr>
            <w:tcW w:w="9498" w:type="dxa"/>
          </w:tcPr>
          <w:p w14:paraId="7BBE7D7A" w14:textId="267AF6DF" w:rsidR="007F5D28" w:rsidRPr="00D26ED6" w:rsidRDefault="007F5D28" w:rsidP="0069197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F5D28">
              <w:rPr>
                <w:b/>
                <w:sz w:val="22"/>
                <w:szCs w:val="22"/>
              </w:rPr>
              <w:t xml:space="preserve">Przedsiębiorstwo Drogowe </w:t>
            </w:r>
            <w:proofErr w:type="spellStart"/>
            <w:r w:rsidRPr="007F5D28">
              <w:rPr>
                <w:b/>
                <w:sz w:val="22"/>
                <w:szCs w:val="22"/>
              </w:rPr>
              <w:t>Drogbud</w:t>
            </w:r>
            <w:proofErr w:type="spellEnd"/>
            <w:r w:rsidRPr="007F5D28">
              <w:rPr>
                <w:b/>
                <w:sz w:val="22"/>
                <w:szCs w:val="22"/>
              </w:rPr>
              <w:t xml:space="preserve"> Gostyń Sp. z o.</w:t>
            </w:r>
            <w:r w:rsidR="009F1B1B">
              <w:rPr>
                <w:b/>
                <w:sz w:val="22"/>
                <w:szCs w:val="22"/>
              </w:rPr>
              <w:t xml:space="preserve"> </w:t>
            </w:r>
            <w:r w:rsidRPr="007F5D28">
              <w:rPr>
                <w:b/>
                <w:sz w:val="22"/>
                <w:szCs w:val="22"/>
              </w:rPr>
              <w:t>o.</w:t>
            </w:r>
          </w:p>
          <w:p w14:paraId="55E0A8FB" w14:textId="77777777" w:rsidR="007F5D28" w:rsidRPr="009F0E5C" w:rsidRDefault="007F5D28" w:rsidP="0069197B">
            <w:pPr>
              <w:jc w:val="both"/>
              <w:rPr>
                <w:bCs/>
                <w:sz w:val="22"/>
                <w:szCs w:val="22"/>
              </w:rPr>
            </w:pPr>
            <w:r w:rsidRPr="007F5D28">
              <w:rPr>
                <w:bCs/>
                <w:sz w:val="22"/>
                <w:szCs w:val="22"/>
              </w:rPr>
              <w:t>Grabonóg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5D28">
              <w:rPr>
                <w:bCs/>
                <w:sz w:val="22"/>
                <w:szCs w:val="22"/>
              </w:rPr>
              <w:t>69b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BF822C" w14:textId="77777777" w:rsidR="007F5D28" w:rsidRPr="009F0E5C" w:rsidRDefault="007F5D28" w:rsidP="0069197B">
            <w:pPr>
              <w:jc w:val="both"/>
              <w:rPr>
                <w:bCs/>
                <w:sz w:val="22"/>
                <w:szCs w:val="22"/>
              </w:rPr>
            </w:pPr>
            <w:r w:rsidRPr="007F5D28">
              <w:rPr>
                <w:bCs/>
                <w:sz w:val="22"/>
                <w:szCs w:val="22"/>
              </w:rPr>
              <w:t>63-800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5D28">
              <w:rPr>
                <w:bCs/>
                <w:sz w:val="22"/>
                <w:szCs w:val="22"/>
              </w:rPr>
              <w:t>Gostyń</w:t>
            </w:r>
          </w:p>
          <w:p w14:paraId="2B0CA38F" w14:textId="77777777" w:rsidR="009F1B1B" w:rsidRDefault="009F1B1B" w:rsidP="006919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zakresie</w:t>
            </w:r>
            <w:r w:rsidR="007F5D28" w:rsidRPr="00211A34">
              <w:rPr>
                <w:sz w:val="22"/>
                <w:szCs w:val="22"/>
              </w:rPr>
              <w:t xml:space="preserve"> </w:t>
            </w:r>
            <w:r w:rsidR="007F5D28" w:rsidRPr="007F5D28">
              <w:rPr>
                <w:sz w:val="22"/>
                <w:szCs w:val="22"/>
              </w:rPr>
              <w:t>Częś</w:t>
            </w:r>
            <w:r>
              <w:rPr>
                <w:sz w:val="22"/>
                <w:szCs w:val="22"/>
              </w:rPr>
              <w:t>ci</w:t>
            </w:r>
            <w:r w:rsidR="007F5D28" w:rsidRPr="007F5D28">
              <w:rPr>
                <w:sz w:val="22"/>
                <w:szCs w:val="22"/>
              </w:rPr>
              <w:t xml:space="preserve"> I zadania obejmuj</w:t>
            </w:r>
            <w:r>
              <w:rPr>
                <w:sz w:val="22"/>
                <w:szCs w:val="22"/>
              </w:rPr>
              <w:t>ącego</w:t>
            </w:r>
            <w:r w:rsidR="007F5D28" w:rsidRPr="007F5D28">
              <w:rPr>
                <w:sz w:val="22"/>
                <w:szCs w:val="22"/>
              </w:rPr>
              <w:t xml:space="preserve"> remont cząstkowy nawierzchni bitumicznej dróg powiatowych na terenie powiatu rawickiego przy użyciu masy asfaltowej na gorąco</w:t>
            </w:r>
            <w:r>
              <w:rPr>
                <w:sz w:val="22"/>
                <w:szCs w:val="22"/>
              </w:rPr>
              <w:t xml:space="preserve"> </w:t>
            </w:r>
          </w:p>
          <w:p w14:paraId="1DFE15FF" w14:textId="3F513FE2" w:rsidR="007F5D28" w:rsidRPr="00211A34" w:rsidRDefault="009F1B1B" w:rsidP="006919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7F5D28" w:rsidRPr="00211A34">
              <w:rPr>
                <w:sz w:val="22"/>
                <w:szCs w:val="22"/>
              </w:rPr>
              <w:t xml:space="preserve"> za cenę</w:t>
            </w:r>
            <w:r w:rsidR="007F5D28">
              <w:rPr>
                <w:sz w:val="22"/>
                <w:szCs w:val="22"/>
              </w:rPr>
              <w:t xml:space="preserve"> brutto</w:t>
            </w:r>
            <w:r w:rsidR="007F5D28" w:rsidRPr="00211A34">
              <w:rPr>
                <w:sz w:val="22"/>
                <w:szCs w:val="22"/>
              </w:rPr>
              <w:t xml:space="preserve"> </w:t>
            </w:r>
            <w:r w:rsidR="007F5D28" w:rsidRPr="007F5D28">
              <w:rPr>
                <w:b/>
                <w:sz w:val="22"/>
                <w:szCs w:val="22"/>
              </w:rPr>
              <w:t>233 761.50 zł</w:t>
            </w:r>
            <w:r w:rsidR="007F5D28" w:rsidRPr="00211A34">
              <w:rPr>
                <w:bCs/>
                <w:sz w:val="22"/>
                <w:szCs w:val="22"/>
              </w:rPr>
              <w:t>.</w:t>
            </w:r>
          </w:p>
          <w:p w14:paraId="379E8F3C" w14:textId="77777777" w:rsidR="007F5D28" w:rsidRPr="00D26ED6" w:rsidRDefault="007F5D28" w:rsidP="0069197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E9C218" w14:textId="7EA6670F" w:rsidR="007F5D28" w:rsidRPr="009F1B1B" w:rsidRDefault="009F1B1B" w:rsidP="009F1B1B">
            <w:pPr>
              <w:pStyle w:val="Nagwek"/>
              <w:spacing w:after="60"/>
              <w:jc w:val="both"/>
            </w:pPr>
            <w:r>
              <w:t xml:space="preserve">Oferta Wykonawcy jest ofertą najkorzystniejszą cenowo. Wykonawca spełnia określone przez Zamawiającego warunki udziału w postępowaniu oraz brak jest podstaw do wykluczenia </w:t>
            </w:r>
            <w:r>
              <w:br/>
              <w:t>z postępowania.</w:t>
            </w:r>
          </w:p>
        </w:tc>
      </w:tr>
      <w:tr w:rsidR="007F5D28" w14:paraId="5DD94659" w14:textId="77777777" w:rsidTr="009F1B1B">
        <w:trPr>
          <w:cantSplit/>
        </w:trPr>
        <w:tc>
          <w:tcPr>
            <w:tcW w:w="9498" w:type="dxa"/>
          </w:tcPr>
          <w:p w14:paraId="0340D653" w14:textId="4D546B3B" w:rsidR="007F5D28" w:rsidRPr="00D26ED6" w:rsidRDefault="009F1B1B" w:rsidP="0069197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F5D28">
              <w:rPr>
                <w:b/>
                <w:sz w:val="22"/>
                <w:szCs w:val="22"/>
              </w:rPr>
              <w:t>gart</w:t>
            </w:r>
            <w:proofErr w:type="spellEnd"/>
            <w:r w:rsidRPr="007F5D28">
              <w:rPr>
                <w:b/>
                <w:sz w:val="22"/>
                <w:szCs w:val="22"/>
              </w:rPr>
              <w:t xml:space="preserve"> sp.</w:t>
            </w:r>
            <w:r w:rsidR="007F5D28" w:rsidRPr="007F5D28">
              <w:rPr>
                <w:b/>
                <w:sz w:val="22"/>
                <w:szCs w:val="22"/>
              </w:rPr>
              <w:t xml:space="preserve"> z o.</w:t>
            </w:r>
            <w:r>
              <w:rPr>
                <w:b/>
                <w:sz w:val="22"/>
                <w:szCs w:val="22"/>
              </w:rPr>
              <w:t xml:space="preserve"> </w:t>
            </w:r>
            <w:r w:rsidR="007F5D28" w:rsidRPr="007F5D28">
              <w:rPr>
                <w:b/>
                <w:sz w:val="22"/>
                <w:szCs w:val="22"/>
              </w:rPr>
              <w:t>o.</w:t>
            </w:r>
          </w:p>
          <w:p w14:paraId="696AD1AB" w14:textId="26FBF4BD" w:rsidR="007F5D28" w:rsidRPr="009F0E5C" w:rsidRDefault="009F1B1B" w:rsidP="0069197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</w:t>
            </w:r>
            <w:r w:rsidR="007F5D28" w:rsidRPr="007F5D28">
              <w:rPr>
                <w:bCs/>
                <w:sz w:val="22"/>
                <w:szCs w:val="22"/>
              </w:rPr>
              <w:t>ol</w:t>
            </w:r>
            <w:r>
              <w:rPr>
                <w:bCs/>
                <w:sz w:val="22"/>
                <w:szCs w:val="22"/>
              </w:rPr>
              <w:t>ę</w:t>
            </w:r>
            <w:r w:rsidR="007F5D28" w:rsidRPr="007F5D28">
              <w:rPr>
                <w:bCs/>
                <w:sz w:val="22"/>
                <w:szCs w:val="22"/>
              </w:rPr>
              <w:t xml:space="preserve">dzinów, </w:t>
            </w:r>
            <w:r>
              <w:rPr>
                <w:bCs/>
                <w:sz w:val="22"/>
                <w:szCs w:val="22"/>
              </w:rPr>
              <w:t>ul. O</w:t>
            </w:r>
            <w:r w:rsidR="007F5D28" w:rsidRPr="007F5D28">
              <w:rPr>
                <w:bCs/>
                <w:sz w:val="22"/>
                <w:szCs w:val="22"/>
              </w:rPr>
              <w:t>bornicka</w:t>
            </w:r>
            <w:r w:rsidR="007F5D28" w:rsidRPr="009F0E5C">
              <w:rPr>
                <w:bCs/>
                <w:sz w:val="22"/>
                <w:szCs w:val="22"/>
              </w:rPr>
              <w:t xml:space="preserve"> </w:t>
            </w:r>
            <w:r w:rsidR="007F5D28" w:rsidRPr="007F5D28">
              <w:rPr>
                <w:bCs/>
                <w:sz w:val="22"/>
                <w:szCs w:val="22"/>
              </w:rPr>
              <w:t>80</w:t>
            </w:r>
            <w:r w:rsidR="007F5D28">
              <w:rPr>
                <w:bCs/>
                <w:sz w:val="22"/>
                <w:szCs w:val="22"/>
              </w:rPr>
              <w:t xml:space="preserve"> </w:t>
            </w:r>
          </w:p>
          <w:p w14:paraId="41FA6AB6" w14:textId="37CFD3B9" w:rsidR="007F5D28" w:rsidRPr="009F0E5C" w:rsidRDefault="007F5D28" w:rsidP="0069197B">
            <w:pPr>
              <w:jc w:val="both"/>
              <w:rPr>
                <w:bCs/>
                <w:sz w:val="22"/>
                <w:szCs w:val="22"/>
              </w:rPr>
            </w:pPr>
            <w:r w:rsidRPr="007F5D28">
              <w:rPr>
                <w:bCs/>
                <w:sz w:val="22"/>
                <w:szCs w:val="22"/>
              </w:rPr>
              <w:t>55-120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9F1B1B">
              <w:rPr>
                <w:bCs/>
                <w:sz w:val="22"/>
                <w:szCs w:val="22"/>
              </w:rPr>
              <w:t>O</w:t>
            </w:r>
            <w:r w:rsidRPr="007F5D28">
              <w:rPr>
                <w:bCs/>
                <w:sz w:val="22"/>
                <w:szCs w:val="22"/>
              </w:rPr>
              <w:t xml:space="preserve">borniki </w:t>
            </w:r>
            <w:r w:rsidR="009F1B1B">
              <w:rPr>
                <w:bCs/>
                <w:sz w:val="22"/>
                <w:szCs w:val="22"/>
              </w:rPr>
              <w:t>Ś</w:t>
            </w:r>
            <w:r w:rsidRPr="007F5D28">
              <w:rPr>
                <w:bCs/>
                <w:sz w:val="22"/>
                <w:szCs w:val="22"/>
              </w:rPr>
              <w:t>l.</w:t>
            </w:r>
          </w:p>
          <w:p w14:paraId="7846368F" w14:textId="77777777" w:rsidR="009F1B1B" w:rsidRDefault="009F1B1B" w:rsidP="006919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F1B1B">
              <w:rPr>
                <w:sz w:val="22"/>
                <w:szCs w:val="22"/>
              </w:rPr>
              <w:t xml:space="preserve">W zakresie Części </w:t>
            </w:r>
            <w:r>
              <w:rPr>
                <w:sz w:val="22"/>
                <w:szCs w:val="22"/>
              </w:rPr>
              <w:t>I</w:t>
            </w:r>
            <w:r w:rsidRPr="009F1B1B">
              <w:rPr>
                <w:sz w:val="22"/>
                <w:szCs w:val="22"/>
              </w:rPr>
              <w:t>I zadania obejmującego</w:t>
            </w:r>
            <w:r w:rsidR="007F5D28" w:rsidRPr="007F5D28">
              <w:rPr>
                <w:sz w:val="22"/>
                <w:szCs w:val="22"/>
              </w:rPr>
              <w:t xml:space="preserve"> remont cząstkowy nawierzchni bitumicznej dróg powiatowych na terenie powiatu rawickiego emulsją i grysami przy użyciu </w:t>
            </w:r>
            <w:proofErr w:type="spellStart"/>
            <w:r w:rsidR="007F5D28" w:rsidRPr="007F5D28">
              <w:rPr>
                <w:sz w:val="22"/>
                <w:szCs w:val="22"/>
              </w:rPr>
              <w:t>remontera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2E3028DB" w14:textId="33A5BCBC" w:rsidR="007F5D28" w:rsidRPr="00211A34" w:rsidRDefault="009F1B1B" w:rsidP="006919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7F5D28" w:rsidRPr="00211A34">
              <w:rPr>
                <w:sz w:val="22"/>
                <w:szCs w:val="22"/>
              </w:rPr>
              <w:t xml:space="preserve"> za cenę</w:t>
            </w:r>
            <w:r w:rsidR="007F5D28">
              <w:rPr>
                <w:sz w:val="22"/>
                <w:szCs w:val="22"/>
              </w:rPr>
              <w:t xml:space="preserve"> brutto</w:t>
            </w:r>
            <w:r w:rsidR="007F5D28" w:rsidRPr="00211A34">
              <w:rPr>
                <w:sz w:val="22"/>
                <w:szCs w:val="22"/>
              </w:rPr>
              <w:t xml:space="preserve"> </w:t>
            </w:r>
            <w:r w:rsidR="007F5D28" w:rsidRPr="007F5D28">
              <w:rPr>
                <w:b/>
                <w:sz w:val="22"/>
                <w:szCs w:val="22"/>
              </w:rPr>
              <w:t>66 420.00 zł</w:t>
            </w:r>
            <w:r w:rsidR="007F5D28" w:rsidRPr="00211A34">
              <w:rPr>
                <w:bCs/>
                <w:sz w:val="22"/>
                <w:szCs w:val="22"/>
              </w:rPr>
              <w:t>.</w:t>
            </w:r>
          </w:p>
          <w:p w14:paraId="089C14FB" w14:textId="77777777" w:rsidR="007F5D28" w:rsidRPr="00D26ED6" w:rsidRDefault="007F5D28" w:rsidP="0069197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0690CE" w14:textId="77777777" w:rsidR="009F1B1B" w:rsidRDefault="009F1B1B" w:rsidP="009F1B1B">
            <w:pPr>
              <w:pStyle w:val="Nagwek"/>
              <w:spacing w:after="60"/>
            </w:pPr>
            <w:r>
              <w:t xml:space="preserve">Oferta Wykonawcy jest ofertą najkorzystniejszą cenowo. Wykonawca spełnia określone przez Zamawiającego warunki udziału w postępowaniu oraz brak jest podstaw do wykluczenia </w:t>
            </w:r>
          </w:p>
          <w:p w14:paraId="66DD963B" w14:textId="40EE05AE" w:rsidR="007F5D28" w:rsidRPr="007F5D28" w:rsidRDefault="009F1B1B" w:rsidP="009F1B1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z postępowania.</w:t>
            </w:r>
          </w:p>
        </w:tc>
      </w:tr>
    </w:tbl>
    <w:p w14:paraId="736CBA4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551"/>
        <w:gridCol w:w="3402"/>
        <w:gridCol w:w="1701"/>
      </w:tblGrid>
      <w:tr w:rsidR="00211A34" w:rsidRPr="00834EF4" w14:paraId="3C1305DC" w14:textId="77777777" w:rsidTr="008B64EC">
        <w:tc>
          <w:tcPr>
            <w:tcW w:w="1985" w:type="dxa"/>
            <w:shd w:val="clear" w:color="auto" w:fill="F3F3F3"/>
          </w:tcPr>
          <w:p w14:paraId="2D32BF2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551" w:type="dxa"/>
            <w:shd w:val="clear" w:color="auto" w:fill="F3F3F3"/>
          </w:tcPr>
          <w:p w14:paraId="0EDC567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14:paraId="35EF0E5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701" w:type="dxa"/>
            <w:shd w:val="clear" w:color="auto" w:fill="F3F3F3"/>
          </w:tcPr>
          <w:p w14:paraId="2F0709E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B64EC" w:rsidRPr="00834EF4" w14:paraId="2D5F01EF" w14:textId="77777777" w:rsidTr="008B64EC">
        <w:tc>
          <w:tcPr>
            <w:tcW w:w="1985" w:type="dxa"/>
            <w:vMerge w:val="restart"/>
            <w:shd w:val="clear" w:color="auto" w:fill="auto"/>
            <w:vAlign w:val="center"/>
          </w:tcPr>
          <w:p w14:paraId="37F56BDA" w14:textId="77777777" w:rsidR="008B64EC" w:rsidRPr="00E9557D" w:rsidRDefault="008B64EC" w:rsidP="0069197B">
            <w:pPr>
              <w:spacing w:before="40" w:after="40"/>
              <w:rPr>
                <w:b/>
                <w:bCs/>
                <w:color w:val="000000"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 xml:space="preserve">Część I </w:t>
            </w:r>
          </w:p>
          <w:p w14:paraId="40D48BD5" w14:textId="601F18C8" w:rsidR="008B64EC" w:rsidRPr="00E9557D" w:rsidRDefault="008B64EC" w:rsidP="0069197B">
            <w:pPr>
              <w:spacing w:before="40" w:after="4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5054C16" w14:textId="69760C26" w:rsidR="008B64EC" w:rsidRPr="00E9557D" w:rsidRDefault="008B64EC" w:rsidP="006919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 xml:space="preserve">Przedsiębiorstwo Drogowe </w:t>
            </w:r>
            <w:proofErr w:type="spellStart"/>
            <w:r w:rsidRPr="00E9557D">
              <w:rPr>
                <w:b/>
                <w:bCs/>
                <w:sz w:val="20"/>
                <w:szCs w:val="20"/>
              </w:rPr>
              <w:t>Drogbud</w:t>
            </w:r>
            <w:proofErr w:type="spellEnd"/>
            <w:r w:rsidRPr="00E9557D">
              <w:rPr>
                <w:b/>
                <w:bCs/>
                <w:sz w:val="20"/>
                <w:szCs w:val="20"/>
              </w:rPr>
              <w:t xml:space="preserve"> Gostyń Sp. z o.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9557D">
              <w:rPr>
                <w:b/>
                <w:bCs/>
                <w:sz w:val="20"/>
                <w:szCs w:val="20"/>
              </w:rPr>
              <w:t>o.</w:t>
            </w:r>
          </w:p>
          <w:p w14:paraId="2744BC70" w14:textId="77777777" w:rsidR="008B64EC" w:rsidRPr="00E9557D" w:rsidRDefault="008B64EC" w:rsidP="0069197B">
            <w:pPr>
              <w:rPr>
                <w:b/>
                <w:bCs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>Grabonóg 69b</w:t>
            </w:r>
          </w:p>
          <w:p w14:paraId="12FDE35E" w14:textId="77777777" w:rsidR="008B64EC" w:rsidRPr="00E9557D" w:rsidRDefault="008B64EC" w:rsidP="0069197B">
            <w:pPr>
              <w:spacing w:after="40"/>
              <w:rPr>
                <w:b/>
                <w:bCs/>
                <w:color w:val="000000"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>63-800 Gostyń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0835FC" w14:textId="77777777" w:rsidR="008B64EC" w:rsidRPr="00E9557D" w:rsidRDefault="008B64EC" w:rsidP="006919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>1 - Cena - 60.00</w:t>
            </w:r>
          </w:p>
          <w:p w14:paraId="230BDE2A" w14:textId="77777777" w:rsidR="008B64EC" w:rsidRPr="00E9557D" w:rsidRDefault="008B64EC" w:rsidP="0069197B">
            <w:pPr>
              <w:spacing w:before="40" w:after="40"/>
              <w:rPr>
                <w:b/>
                <w:bCs/>
                <w:color w:val="000000"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>2 - Okres rękojmi i gwarancji - 40.00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56AE07" w14:textId="77777777" w:rsidR="008B64EC" w:rsidRPr="00E9557D" w:rsidRDefault="008B64EC" w:rsidP="006919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 xml:space="preserve">  100,00</w:t>
            </w:r>
          </w:p>
        </w:tc>
      </w:tr>
      <w:tr w:rsidR="008B64EC" w:rsidRPr="00834EF4" w14:paraId="61600FD4" w14:textId="77777777" w:rsidTr="008B64EC">
        <w:tc>
          <w:tcPr>
            <w:tcW w:w="1985" w:type="dxa"/>
            <w:vMerge/>
            <w:shd w:val="clear" w:color="auto" w:fill="auto"/>
            <w:vAlign w:val="center"/>
          </w:tcPr>
          <w:p w14:paraId="30D9FAED" w14:textId="0353912F" w:rsidR="008B64EC" w:rsidRPr="00211A34" w:rsidRDefault="008B64EC" w:rsidP="0069197B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57C2C6B" w14:textId="1E7F01F8" w:rsidR="008B64EC" w:rsidRPr="00211A34" w:rsidRDefault="008B64EC" w:rsidP="006919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F5D28">
              <w:rPr>
                <w:b/>
                <w:bCs/>
                <w:sz w:val="20"/>
                <w:szCs w:val="20"/>
              </w:rPr>
              <w:t xml:space="preserve">Przedsiębiorstwo Dróg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7F5D28">
              <w:rPr>
                <w:b/>
                <w:bCs/>
                <w:sz w:val="20"/>
                <w:szCs w:val="20"/>
              </w:rPr>
              <w:t>i Ulic Leszno</w:t>
            </w:r>
          </w:p>
          <w:p w14:paraId="77C0C1EF" w14:textId="53BF1374" w:rsidR="008B64EC" w:rsidRPr="00211A34" w:rsidRDefault="008B64EC" w:rsidP="0069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F5D28">
              <w:rPr>
                <w:sz w:val="20"/>
                <w:szCs w:val="20"/>
              </w:rPr>
              <w:t>Bema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F5D28">
              <w:rPr>
                <w:sz w:val="20"/>
                <w:szCs w:val="20"/>
              </w:rPr>
              <w:t>33</w:t>
            </w:r>
          </w:p>
          <w:p w14:paraId="38DCEF73" w14:textId="77777777" w:rsidR="008B64EC" w:rsidRPr="00211A34" w:rsidRDefault="008B64EC" w:rsidP="0069197B">
            <w:pPr>
              <w:spacing w:after="40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64-100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F5D28">
              <w:rPr>
                <w:sz w:val="20"/>
                <w:szCs w:val="20"/>
              </w:rPr>
              <w:t>Leszno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DAF1E9" w14:textId="77777777" w:rsidR="008B64EC" w:rsidRPr="007F5D28" w:rsidRDefault="008B64EC" w:rsidP="0069197B">
            <w:pPr>
              <w:spacing w:before="40" w:after="40"/>
              <w:rPr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1 - Cena - 54.07</w:t>
            </w:r>
          </w:p>
          <w:p w14:paraId="007F370A" w14:textId="77777777" w:rsidR="008B64EC" w:rsidRPr="00211A34" w:rsidRDefault="008B64EC" w:rsidP="006919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6F215F" w14:textId="77777777" w:rsidR="008B64EC" w:rsidRPr="00211A34" w:rsidRDefault="008B64EC" w:rsidP="0069197B">
            <w:pPr>
              <w:jc w:val="center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 xml:space="preserve">  94,07</w:t>
            </w:r>
          </w:p>
        </w:tc>
      </w:tr>
      <w:tr w:rsidR="008B64EC" w:rsidRPr="00834EF4" w14:paraId="6277564D" w14:textId="77777777" w:rsidTr="008B64EC">
        <w:tc>
          <w:tcPr>
            <w:tcW w:w="1985" w:type="dxa"/>
            <w:vMerge w:val="restart"/>
            <w:shd w:val="clear" w:color="auto" w:fill="auto"/>
            <w:vAlign w:val="center"/>
          </w:tcPr>
          <w:p w14:paraId="313B643F" w14:textId="77777777" w:rsidR="008B64EC" w:rsidRPr="00E9557D" w:rsidRDefault="008B64EC" w:rsidP="0069197B">
            <w:pPr>
              <w:spacing w:before="40" w:after="40"/>
              <w:rPr>
                <w:b/>
                <w:bCs/>
                <w:color w:val="000000"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>Cz</w:t>
            </w:r>
            <w:r>
              <w:rPr>
                <w:b/>
                <w:bCs/>
                <w:sz w:val="20"/>
                <w:szCs w:val="20"/>
              </w:rPr>
              <w:t>ę</w:t>
            </w:r>
            <w:r w:rsidRPr="00E9557D">
              <w:rPr>
                <w:b/>
                <w:bCs/>
                <w:sz w:val="20"/>
                <w:szCs w:val="20"/>
              </w:rPr>
              <w:t xml:space="preserve">ść II </w:t>
            </w:r>
          </w:p>
          <w:p w14:paraId="3D4C26F3" w14:textId="7FDA0582" w:rsidR="008B64EC" w:rsidRPr="00E9557D" w:rsidRDefault="008B64EC" w:rsidP="00E9557D">
            <w:pPr>
              <w:spacing w:before="40" w:after="40"/>
              <w:rPr>
                <w:b/>
                <w:bCs/>
                <w:color w:val="000000"/>
                <w:sz w:val="20"/>
                <w:szCs w:val="20"/>
              </w:rPr>
            </w:pPr>
            <w:r w:rsidRPr="00B47A1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7EFBDD" w14:textId="6E19E4F6" w:rsidR="008B64EC" w:rsidRPr="00E9557D" w:rsidRDefault="008B64EC" w:rsidP="006919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9557D">
              <w:rPr>
                <w:b/>
                <w:bCs/>
                <w:sz w:val="20"/>
                <w:szCs w:val="20"/>
              </w:rPr>
              <w:t>gart</w:t>
            </w:r>
            <w:proofErr w:type="spellEnd"/>
            <w:r w:rsidRPr="00E9557D">
              <w:rPr>
                <w:b/>
                <w:bCs/>
                <w:sz w:val="20"/>
                <w:szCs w:val="20"/>
              </w:rPr>
              <w:t xml:space="preserve"> sp. z o.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9557D">
              <w:rPr>
                <w:b/>
                <w:bCs/>
                <w:sz w:val="20"/>
                <w:szCs w:val="20"/>
              </w:rPr>
              <w:t>o.</w:t>
            </w:r>
          </w:p>
          <w:p w14:paraId="3B9862C2" w14:textId="77777777" w:rsidR="008B64EC" w:rsidRDefault="008B64EC" w:rsidP="0069197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</w:t>
            </w:r>
            <w:r w:rsidRPr="00E9557D">
              <w:rPr>
                <w:b/>
                <w:bCs/>
                <w:sz w:val="20"/>
                <w:szCs w:val="20"/>
              </w:rPr>
              <w:t>olędzinów</w:t>
            </w:r>
          </w:p>
          <w:p w14:paraId="7B9120FA" w14:textId="0EB135D1" w:rsidR="008B64EC" w:rsidRPr="00E9557D" w:rsidRDefault="008B64EC" w:rsidP="0069197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ul. O</w:t>
            </w:r>
            <w:r w:rsidRPr="00E9557D">
              <w:rPr>
                <w:b/>
                <w:bCs/>
                <w:sz w:val="20"/>
                <w:szCs w:val="20"/>
              </w:rPr>
              <w:t>bornicka 80</w:t>
            </w:r>
          </w:p>
          <w:p w14:paraId="09AB12E8" w14:textId="2666899C" w:rsidR="008B64EC" w:rsidRPr="00E9557D" w:rsidRDefault="008B64EC" w:rsidP="0069197B">
            <w:pPr>
              <w:spacing w:after="40"/>
              <w:rPr>
                <w:b/>
                <w:bCs/>
                <w:color w:val="000000"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 xml:space="preserve">55-120 </w:t>
            </w:r>
            <w:r>
              <w:rPr>
                <w:b/>
                <w:bCs/>
                <w:sz w:val="20"/>
                <w:szCs w:val="20"/>
              </w:rPr>
              <w:t>O</w:t>
            </w:r>
            <w:r w:rsidRPr="00E9557D">
              <w:rPr>
                <w:b/>
                <w:bCs/>
                <w:sz w:val="20"/>
                <w:szCs w:val="20"/>
              </w:rPr>
              <w:t xml:space="preserve">borniki </w:t>
            </w:r>
            <w:r>
              <w:rPr>
                <w:b/>
                <w:bCs/>
                <w:sz w:val="20"/>
                <w:szCs w:val="20"/>
              </w:rPr>
              <w:t>Śl</w:t>
            </w:r>
            <w:r w:rsidRPr="00E9557D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00F9F8" w14:textId="77777777" w:rsidR="008B64EC" w:rsidRPr="00E9557D" w:rsidRDefault="008B64EC" w:rsidP="006919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>1 - Cena - 60.00</w:t>
            </w:r>
          </w:p>
          <w:p w14:paraId="57824E99" w14:textId="77777777" w:rsidR="008B64EC" w:rsidRPr="00E9557D" w:rsidRDefault="008B64EC" w:rsidP="0069197B">
            <w:pPr>
              <w:spacing w:before="40" w:after="40"/>
              <w:rPr>
                <w:b/>
                <w:bCs/>
                <w:color w:val="000000"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>2 - Okres rękojmi i gwarancji - 40.00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0E2391" w14:textId="77777777" w:rsidR="008B64EC" w:rsidRPr="00E9557D" w:rsidRDefault="008B64EC" w:rsidP="006919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9557D">
              <w:rPr>
                <w:b/>
                <w:bCs/>
                <w:sz w:val="20"/>
                <w:szCs w:val="20"/>
              </w:rPr>
              <w:t xml:space="preserve">  100,00</w:t>
            </w:r>
          </w:p>
        </w:tc>
      </w:tr>
      <w:tr w:rsidR="008B64EC" w:rsidRPr="00834EF4" w14:paraId="73EDE553" w14:textId="77777777" w:rsidTr="008B64EC">
        <w:tc>
          <w:tcPr>
            <w:tcW w:w="1985" w:type="dxa"/>
            <w:vMerge/>
            <w:shd w:val="clear" w:color="auto" w:fill="auto"/>
            <w:vAlign w:val="center"/>
          </w:tcPr>
          <w:p w14:paraId="1736C601" w14:textId="566D113E" w:rsidR="008B64EC" w:rsidRPr="00211A34" w:rsidRDefault="008B64EC" w:rsidP="00E9557D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B56DBC6" w14:textId="0A0618D0" w:rsidR="008B64EC" w:rsidRPr="00211A34" w:rsidRDefault="008B64EC" w:rsidP="00E955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F5D28">
              <w:rPr>
                <w:b/>
                <w:bCs/>
                <w:sz w:val="20"/>
                <w:szCs w:val="20"/>
              </w:rPr>
              <w:t xml:space="preserve">Przedsiębiorstwo Drogowo-Melioracyjne "DROGOMEL"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7F5D28">
              <w:rPr>
                <w:b/>
                <w:bCs/>
                <w:sz w:val="20"/>
                <w:szCs w:val="20"/>
              </w:rPr>
              <w:t>A.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7F5D28">
              <w:rPr>
                <w:b/>
                <w:bCs/>
                <w:sz w:val="20"/>
                <w:szCs w:val="20"/>
              </w:rPr>
              <w:t>Skoczylas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7F5D28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7F5D28">
              <w:rPr>
                <w:b/>
                <w:bCs/>
                <w:sz w:val="20"/>
                <w:szCs w:val="20"/>
              </w:rPr>
              <w:t>K.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7F5D28">
              <w:rPr>
                <w:b/>
                <w:bCs/>
                <w:sz w:val="20"/>
                <w:szCs w:val="20"/>
              </w:rPr>
              <w:t>Głuszko Spółka Jawna</w:t>
            </w:r>
          </w:p>
          <w:p w14:paraId="3E39F261" w14:textId="391F7A4F" w:rsidR="008B64EC" w:rsidRPr="00211A34" w:rsidRDefault="008B64EC" w:rsidP="00E95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F5D28">
              <w:rPr>
                <w:sz w:val="20"/>
                <w:szCs w:val="20"/>
              </w:rPr>
              <w:t>Wrocławska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F5D28">
              <w:rPr>
                <w:sz w:val="20"/>
                <w:szCs w:val="20"/>
              </w:rPr>
              <w:t>111</w:t>
            </w:r>
          </w:p>
          <w:p w14:paraId="50143699" w14:textId="77777777" w:rsidR="008B64EC" w:rsidRPr="00211A34" w:rsidRDefault="008B64EC" w:rsidP="00E9557D">
            <w:pPr>
              <w:spacing w:after="40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56-200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F5D28">
              <w:rPr>
                <w:sz w:val="20"/>
                <w:szCs w:val="20"/>
              </w:rPr>
              <w:t>Góra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27F70BD" w14:textId="77777777" w:rsidR="008B64EC" w:rsidRPr="007F5D28" w:rsidRDefault="008B64EC" w:rsidP="00E9557D">
            <w:pPr>
              <w:spacing w:before="40" w:after="40"/>
              <w:rPr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1 - Cena - 51.43</w:t>
            </w:r>
          </w:p>
          <w:p w14:paraId="5E14BE60" w14:textId="77777777" w:rsidR="008B64EC" w:rsidRPr="00211A34" w:rsidRDefault="008B64EC" w:rsidP="00E955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D86029" w14:textId="77777777" w:rsidR="008B64EC" w:rsidRPr="00211A34" w:rsidRDefault="008B64EC" w:rsidP="00E9557D">
            <w:pPr>
              <w:jc w:val="center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 xml:space="preserve">  91,43</w:t>
            </w:r>
          </w:p>
        </w:tc>
      </w:tr>
      <w:tr w:rsidR="008B64EC" w:rsidRPr="00834EF4" w14:paraId="0599B146" w14:textId="77777777" w:rsidTr="008B64EC">
        <w:tc>
          <w:tcPr>
            <w:tcW w:w="1985" w:type="dxa"/>
            <w:vMerge/>
            <w:shd w:val="clear" w:color="auto" w:fill="auto"/>
            <w:vAlign w:val="center"/>
          </w:tcPr>
          <w:p w14:paraId="08839897" w14:textId="73DC2DDF" w:rsidR="008B64EC" w:rsidRPr="00211A34" w:rsidRDefault="008B64EC" w:rsidP="00E9557D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B81A103" w14:textId="5EF9D005" w:rsidR="008B64EC" w:rsidRPr="00211A34" w:rsidRDefault="008B64EC" w:rsidP="00E955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F5D28">
              <w:rPr>
                <w:b/>
                <w:bCs/>
                <w:sz w:val="20"/>
                <w:szCs w:val="20"/>
              </w:rPr>
              <w:t xml:space="preserve">S-PROBUD Spółka z </w:t>
            </w:r>
            <w:r>
              <w:rPr>
                <w:b/>
                <w:bCs/>
                <w:sz w:val="20"/>
                <w:szCs w:val="20"/>
              </w:rPr>
              <w:t xml:space="preserve">o. o. </w:t>
            </w:r>
          </w:p>
          <w:p w14:paraId="770AC6DB" w14:textId="0260B372" w:rsidR="008B64EC" w:rsidRPr="00211A34" w:rsidRDefault="008B64EC" w:rsidP="00E95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F5D28">
              <w:rPr>
                <w:sz w:val="20"/>
                <w:szCs w:val="20"/>
              </w:rPr>
              <w:t>Rzeźnicza 6-8</w:t>
            </w:r>
          </w:p>
          <w:p w14:paraId="737BA66F" w14:textId="77777777" w:rsidR="008B64EC" w:rsidRPr="00211A34" w:rsidRDefault="008B64EC" w:rsidP="00E9557D">
            <w:pPr>
              <w:spacing w:after="40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73-110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F5D28">
              <w:rPr>
                <w:sz w:val="20"/>
                <w:szCs w:val="20"/>
              </w:rPr>
              <w:t>Stargard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9ACD94C" w14:textId="77777777" w:rsidR="008B64EC" w:rsidRPr="007F5D28" w:rsidRDefault="008B64EC" w:rsidP="00E9557D">
            <w:pPr>
              <w:spacing w:before="40" w:after="40"/>
              <w:rPr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1 - Cena - 50.78</w:t>
            </w:r>
          </w:p>
          <w:p w14:paraId="271924E2" w14:textId="77777777" w:rsidR="008B64EC" w:rsidRPr="00211A34" w:rsidRDefault="008B64EC" w:rsidP="00E955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A8B7A3" w14:textId="77777777" w:rsidR="008B64EC" w:rsidRPr="00211A34" w:rsidRDefault="008B64EC" w:rsidP="00E9557D">
            <w:pPr>
              <w:jc w:val="center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 xml:space="preserve">  90,78</w:t>
            </w:r>
          </w:p>
        </w:tc>
      </w:tr>
      <w:tr w:rsidR="008B64EC" w:rsidRPr="00834EF4" w14:paraId="4F7A8F3D" w14:textId="77777777" w:rsidTr="008B64EC">
        <w:tc>
          <w:tcPr>
            <w:tcW w:w="1985" w:type="dxa"/>
            <w:vMerge/>
            <w:shd w:val="clear" w:color="auto" w:fill="auto"/>
            <w:vAlign w:val="center"/>
          </w:tcPr>
          <w:p w14:paraId="743281B9" w14:textId="455E54C4" w:rsidR="008B64EC" w:rsidRPr="00211A34" w:rsidRDefault="008B64EC" w:rsidP="00E9557D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0A7985B" w14:textId="22B5262C" w:rsidR="008B64EC" w:rsidRDefault="008B64EC" w:rsidP="00E955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F5D28">
              <w:rPr>
                <w:b/>
                <w:bCs/>
                <w:sz w:val="20"/>
                <w:szCs w:val="20"/>
              </w:rPr>
              <w:t xml:space="preserve">Zakład Usługowo Handlowy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7F5D28">
              <w:rPr>
                <w:b/>
                <w:bCs/>
                <w:sz w:val="20"/>
                <w:szCs w:val="20"/>
              </w:rPr>
              <w:t>Damian Wojtkowiak</w:t>
            </w:r>
          </w:p>
          <w:p w14:paraId="488CC887" w14:textId="333DEB3B" w:rsidR="008B64EC" w:rsidRPr="00211A34" w:rsidRDefault="008B64EC" w:rsidP="00E95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F5D28">
              <w:rPr>
                <w:sz w:val="20"/>
                <w:szCs w:val="20"/>
              </w:rPr>
              <w:t>Ogrodowa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F5D28">
              <w:rPr>
                <w:sz w:val="20"/>
                <w:szCs w:val="20"/>
              </w:rPr>
              <w:t>59</w:t>
            </w:r>
          </w:p>
          <w:p w14:paraId="5BF5CB57" w14:textId="77777777" w:rsidR="008B64EC" w:rsidRPr="00211A34" w:rsidRDefault="008B64EC" w:rsidP="00E9557D">
            <w:pPr>
              <w:spacing w:after="40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63-700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F5D28">
              <w:rPr>
                <w:sz w:val="20"/>
                <w:szCs w:val="20"/>
              </w:rPr>
              <w:t>Krotoszyn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F86C2CF" w14:textId="77777777" w:rsidR="008B64EC" w:rsidRPr="007F5D28" w:rsidRDefault="008B64EC" w:rsidP="00E9557D">
            <w:pPr>
              <w:spacing w:before="40" w:after="40"/>
              <w:rPr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1 - Cena - 47.65</w:t>
            </w:r>
          </w:p>
          <w:p w14:paraId="6FEC8937" w14:textId="77777777" w:rsidR="008B64EC" w:rsidRPr="00211A34" w:rsidRDefault="008B64EC" w:rsidP="00E955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58F34C" w14:textId="77777777" w:rsidR="008B64EC" w:rsidRPr="00211A34" w:rsidRDefault="008B64EC" w:rsidP="00E9557D">
            <w:pPr>
              <w:jc w:val="center"/>
              <w:rPr>
                <w:color w:val="000000"/>
                <w:sz w:val="20"/>
                <w:szCs w:val="20"/>
              </w:rPr>
            </w:pPr>
            <w:r w:rsidRPr="007F5D28">
              <w:rPr>
                <w:sz w:val="20"/>
                <w:szCs w:val="20"/>
              </w:rPr>
              <w:t xml:space="preserve">  87,65</w:t>
            </w:r>
          </w:p>
        </w:tc>
      </w:tr>
    </w:tbl>
    <w:p w14:paraId="2BD5EED4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5A9E835A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E220703" w14:textId="65DF476A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E9557D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F5D28" w:rsidRPr="00F33C66">
        <w:rPr>
          <w:sz w:val="22"/>
          <w:szCs w:val="22"/>
        </w:rPr>
        <w:t xml:space="preserve">nie krótszym niż </w:t>
      </w:r>
      <w:r w:rsidR="007F5D28">
        <w:rPr>
          <w:sz w:val="22"/>
          <w:szCs w:val="22"/>
        </w:rPr>
        <w:t>5</w:t>
      </w:r>
      <w:r w:rsidR="007F5D28" w:rsidRPr="00F33C66">
        <w:rPr>
          <w:sz w:val="22"/>
          <w:szCs w:val="22"/>
        </w:rPr>
        <w:t xml:space="preserve"> dni od dnia przesłania niniejszego zawiadomienia o wyborze najkorzystniejszej oferty.</w:t>
      </w:r>
    </w:p>
    <w:bookmarkEnd w:id="0"/>
    <w:p w14:paraId="27337384" w14:textId="77777777" w:rsidR="008B64EC" w:rsidRDefault="008B64EC" w:rsidP="009F1B1B">
      <w:pPr>
        <w:tabs>
          <w:tab w:val="left" w:pos="8820"/>
        </w:tabs>
        <w:spacing w:before="360" w:after="120"/>
        <w:ind w:left="7080"/>
        <w:jc w:val="center"/>
        <w:rPr>
          <w:i/>
          <w:sz w:val="18"/>
          <w:szCs w:val="18"/>
        </w:rPr>
      </w:pPr>
    </w:p>
    <w:p w14:paraId="53F43208" w14:textId="53F98A17" w:rsidR="009F1B1B" w:rsidRPr="009F1B1B" w:rsidRDefault="009F1B1B" w:rsidP="009F1B1B">
      <w:pPr>
        <w:tabs>
          <w:tab w:val="left" w:pos="8820"/>
        </w:tabs>
        <w:spacing w:before="360" w:after="120"/>
        <w:ind w:left="7080"/>
        <w:jc w:val="center"/>
        <w:rPr>
          <w:i/>
          <w:sz w:val="18"/>
          <w:szCs w:val="18"/>
        </w:rPr>
      </w:pPr>
      <w:r w:rsidRPr="009F1B1B">
        <w:rPr>
          <w:i/>
          <w:sz w:val="18"/>
          <w:szCs w:val="18"/>
        </w:rPr>
        <w:t>Dyrektor</w:t>
      </w:r>
      <w:r>
        <w:rPr>
          <w:i/>
          <w:sz w:val="18"/>
          <w:szCs w:val="18"/>
        </w:rPr>
        <w:br/>
      </w:r>
      <w:r w:rsidRPr="009F1B1B">
        <w:rPr>
          <w:i/>
          <w:sz w:val="18"/>
          <w:szCs w:val="18"/>
        </w:rPr>
        <w:t>Powiatowego Centrum Usług Wspólnych w Rawiczu</w:t>
      </w:r>
    </w:p>
    <w:p w14:paraId="41245507" w14:textId="5A303A31" w:rsidR="008642B3" w:rsidRPr="009F1B1B" w:rsidRDefault="009F1B1B" w:rsidP="009F1B1B">
      <w:pPr>
        <w:tabs>
          <w:tab w:val="left" w:pos="8820"/>
        </w:tabs>
        <w:spacing w:before="360" w:after="120"/>
        <w:ind w:left="7080"/>
        <w:jc w:val="center"/>
        <w:rPr>
          <w:bCs/>
          <w:sz w:val="18"/>
          <w:szCs w:val="18"/>
        </w:rPr>
      </w:pPr>
      <w:r w:rsidRPr="009F1B1B">
        <w:rPr>
          <w:i/>
          <w:sz w:val="18"/>
          <w:szCs w:val="18"/>
        </w:rPr>
        <w:t>(-) Anna Kępa</w:t>
      </w:r>
    </w:p>
    <w:sectPr w:rsidR="008642B3" w:rsidRPr="009F1B1B" w:rsidSect="00E955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1274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3DC821" w14:textId="77777777" w:rsidR="0094356E" w:rsidRDefault="0094356E">
      <w:r>
        <w:separator/>
      </w:r>
    </w:p>
  </w:endnote>
  <w:endnote w:type="continuationSeparator" w:id="0">
    <w:p w14:paraId="6B81748F" w14:textId="77777777" w:rsidR="0094356E" w:rsidRDefault="00943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E73D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895F9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25CE7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6DBF0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1016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72B970" w14:textId="77777777" w:rsidR="0094356E" w:rsidRDefault="0094356E">
      <w:r>
        <w:separator/>
      </w:r>
    </w:p>
  </w:footnote>
  <w:footnote w:type="continuationSeparator" w:id="0">
    <w:p w14:paraId="3351F8FD" w14:textId="77777777" w:rsidR="0094356E" w:rsidRDefault="00943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3A9E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C6045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015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0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4955"/>
    <w:rsid w:val="003D611C"/>
    <w:rsid w:val="00426603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7F5D28"/>
    <w:rsid w:val="00832144"/>
    <w:rsid w:val="008567C7"/>
    <w:rsid w:val="008642B3"/>
    <w:rsid w:val="008A6C10"/>
    <w:rsid w:val="008B64EC"/>
    <w:rsid w:val="008E5102"/>
    <w:rsid w:val="00915B9E"/>
    <w:rsid w:val="0094356E"/>
    <w:rsid w:val="00952256"/>
    <w:rsid w:val="0097748A"/>
    <w:rsid w:val="009F0E5C"/>
    <w:rsid w:val="009F1B1B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557D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273283"/>
  <w15:chartTrackingRefBased/>
  <w15:docId w15:val="{E224F5B3-26B7-4EA6-B45F-E0C5ACF31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F5D2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dc:description/>
  <cp:lastModifiedBy>Anna Kępa</cp:lastModifiedBy>
  <cp:revision>2</cp:revision>
  <cp:lastPrinted>1899-12-31T23:00:00Z</cp:lastPrinted>
  <dcterms:created xsi:type="dcterms:W3CDTF">2021-04-09T06:52:00Z</dcterms:created>
  <dcterms:modified xsi:type="dcterms:W3CDTF">2021-04-09T06:52:00Z</dcterms:modified>
</cp:coreProperties>
</file>