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8583B1" w14:textId="77777777" w:rsidR="002812C5" w:rsidRPr="00525EFF" w:rsidRDefault="002812C5" w:rsidP="002812C5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>
        <w:rPr>
          <w:rFonts w:ascii="Times New Roman" w:hAnsi="Times New Roman"/>
          <w:sz w:val="22"/>
          <w:szCs w:val="22"/>
        </w:rPr>
        <w:t>3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6719F69D" w14:textId="77777777" w:rsidR="002812C5" w:rsidRDefault="002812C5" w:rsidP="002812C5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2C5" w:rsidRPr="005844F6" w14:paraId="089C46E9" w14:textId="77777777" w:rsidTr="004A4A0A">
        <w:tc>
          <w:tcPr>
            <w:tcW w:w="9104" w:type="dxa"/>
            <w:shd w:val="clear" w:color="auto" w:fill="F2F2F2"/>
          </w:tcPr>
          <w:p w14:paraId="6A16D2A7" w14:textId="77777777" w:rsidR="002812C5" w:rsidRPr="005844F6" w:rsidRDefault="002812C5" w:rsidP="004A4A0A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6E58FDE2" w14:textId="77777777" w:rsidR="002812C5" w:rsidRDefault="002812C5" w:rsidP="002812C5">
      <w:pPr>
        <w:pStyle w:val="Nagwek2"/>
        <w:widowControl/>
        <w:spacing w:line="360" w:lineRule="auto"/>
        <w:rPr>
          <w:sz w:val="28"/>
        </w:rPr>
      </w:pPr>
    </w:p>
    <w:p w14:paraId="6710AB81" w14:textId="77777777" w:rsidR="002812C5" w:rsidRDefault="002812C5" w:rsidP="002812C5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 xml:space="preserve">Nawiązując do toczącego się postępowania o udzielenie zamówienia publicznego prowadzonego w trybie </w:t>
      </w:r>
      <w:r w:rsidRPr="0054404C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05905CFE" w14:textId="77777777" w:rsidR="002812C5" w:rsidRPr="00525EFF" w:rsidRDefault="002812C5" w:rsidP="002812C5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Pr="0054404C">
        <w:rPr>
          <w:b/>
          <w:sz w:val="22"/>
          <w:szCs w:val="22"/>
        </w:rPr>
        <w:t>Dostawa leków dla szpitala w Pilchowicach</w:t>
      </w:r>
      <w:r w:rsidRPr="00525EFF">
        <w:rPr>
          <w:sz w:val="22"/>
          <w:szCs w:val="22"/>
        </w:rPr>
        <w:t>”</w:t>
      </w:r>
    </w:p>
    <w:p w14:paraId="0E4C29AF" w14:textId="77777777" w:rsidR="002812C5" w:rsidRPr="00525EFF" w:rsidRDefault="002812C5" w:rsidP="002812C5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AE7D4E6" w14:textId="77777777" w:rsidR="002812C5" w:rsidRPr="00525EFF" w:rsidRDefault="002812C5" w:rsidP="002812C5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ADF497B" w14:textId="77777777" w:rsidR="002812C5" w:rsidRPr="00525EFF" w:rsidRDefault="002812C5" w:rsidP="002812C5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działając w imieniu i na rzecz:</w:t>
      </w:r>
    </w:p>
    <w:p w14:paraId="7312C9EC" w14:textId="77777777" w:rsidR="002812C5" w:rsidRPr="007677F8" w:rsidRDefault="002812C5" w:rsidP="002812C5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2812C5" w:rsidRPr="007677F8" w14:paraId="5544A53A" w14:textId="77777777" w:rsidTr="004A4A0A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32D9658F" w14:textId="77777777" w:rsidR="002812C5" w:rsidRPr="007677F8" w:rsidRDefault="002812C5" w:rsidP="004A4A0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5919FE7B" w14:textId="77777777" w:rsidR="002812C5" w:rsidRPr="007677F8" w:rsidRDefault="002812C5" w:rsidP="004A4A0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2812C5" w:rsidRPr="007677F8" w14:paraId="37A1A1A8" w14:textId="77777777" w:rsidTr="004A4A0A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4583752A" w14:textId="77777777" w:rsidR="002812C5" w:rsidRPr="007677F8" w:rsidRDefault="002812C5" w:rsidP="004A4A0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5F32B6F4" w14:textId="77777777" w:rsidR="002812C5" w:rsidRPr="007677F8" w:rsidRDefault="002812C5" w:rsidP="004A4A0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2812C5" w:rsidRPr="007677F8" w14:paraId="347F4222" w14:textId="77777777" w:rsidTr="004A4A0A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4EC37CE7" w14:textId="77777777" w:rsidR="002812C5" w:rsidRPr="007677F8" w:rsidRDefault="002812C5" w:rsidP="004A4A0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C9B7FB6" w14:textId="77777777" w:rsidR="002812C5" w:rsidRPr="007677F8" w:rsidRDefault="002812C5" w:rsidP="004A4A0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2812C5" w:rsidRPr="007677F8" w14:paraId="50A08027" w14:textId="77777777" w:rsidTr="004A4A0A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1118E41A" w14:textId="77777777" w:rsidR="002812C5" w:rsidRPr="007677F8" w:rsidRDefault="002812C5" w:rsidP="004A4A0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2F37372" w14:textId="77777777" w:rsidR="002812C5" w:rsidRPr="007677F8" w:rsidRDefault="002812C5" w:rsidP="004A4A0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2812C5" w:rsidRPr="007677F8" w14:paraId="717ED8C4" w14:textId="77777777" w:rsidTr="004A4A0A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38614AA9" w14:textId="77777777" w:rsidR="002812C5" w:rsidRPr="007677F8" w:rsidRDefault="002812C5" w:rsidP="004A4A0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077A14DB" w14:textId="77777777" w:rsidR="002812C5" w:rsidRPr="007677F8" w:rsidRDefault="002812C5" w:rsidP="004A4A0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14:paraId="2A4ED4C9" w14:textId="77777777" w:rsidR="002812C5" w:rsidRPr="00AF4AC3" w:rsidRDefault="002812C5" w:rsidP="002812C5">
      <w:pPr>
        <w:spacing w:line="276" w:lineRule="auto"/>
        <w:jc w:val="both"/>
        <w:rPr>
          <w:sz w:val="16"/>
          <w:szCs w:val="16"/>
        </w:rPr>
      </w:pPr>
    </w:p>
    <w:p w14:paraId="2D45E6FB" w14:textId="77777777" w:rsidR="002812C5" w:rsidRPr="0097776D" w:rsidRDefault="002812C5" w:rsidP="002812C5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6DBAFB5B" w14:textId="77777777" w:rsidR="002812C5" w:rsidRPr="0097776D" w:rsidRDefault="002812C5" w:rsidP="002812C5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2812C5" w:rsidRPr="007F3E87" w14:paraId="59417A6E" w14:textId="77777777" w:rsidTr="004A4A0A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14:paraId="3949B989" w14:textId="77777777" w:rsidR="002812C5" w:rsidRPr="007F3E87" w:rsidRDefault="002812C5" w:rsidP="004A4A0A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5C5F90C3" w14:textId="77777777" w:rsidR="002812C5" w:rsidRPr="007F3E87" w:rsidRDefault="002812C5" w:rsidP="004A4A0A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2812C5" w:rsidRPr="007F3E87" w14:paraId="012CF82E" w14:textId="77777777" w:rsidTr="004A4A0A">
        <w:tc>
          <w:tcPr>
            <w:tcW w:w="1559" w:type="dxa"/>
            <w:shd w:val="clear" w:color="auto" w:fill="auto"/>
            <w:vAlign w:val="center"/>
          </w:tcPr>
          <w:p w14:paraId="4002B5E3" w14:textId="77777777" w:rsidR="002812C5" w:rsidRPr="007F3E87" w:rsidRDefault="002812C5" w:rsidP="004A4A0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4404C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14:paraId="43089CD5" w14:textId="77777777" w:rsidR="002812C5" w:rsidRPr="007F3E87" w:rsidRDefault="002812C5" w:rsidP="004A4A0A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54404C">
              <w:rPr>
                <w:sz w:val="22"/>
                <w:szCs w:val="22"/>
              </w:rPr>
              <w:t xml:space="preserve">Dostawy leku </w:t>
            </w:r>
            <w:proofErr w:type="spellStart"/>
            <w:r w:rsidRPr="0054404C">
              <w:rPr>
                <w:sz w:val="22"/>
                <w:szCs w:val="22"/>
              </w:rPr>
              <w:t>Nintedanib</w:t>
            </w:r>
            <w:proofErr w:type="spellEnd"/>
          </w:p>
          <w:p w14:paraId="3C756947" w14:textId="77777777" w:rsidR="002812C5" w:rsidRPr="007F3E87" w:rsidRDefault="002812C5" w:rsidP="004A4A0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54404C">
              <w:rPr>
                <w:sz w:val="22"/>
                <w:szCs w:val="22"/>
              </w:rPr>
              <w:t>1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14:paraId="7F5490B8" w14:textId="77777777" w:rsidR="002812C5" w:rsidRPr="007F3E87" w:rsidRDefault="002812C5" w:rsidP="004A4A0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6A40F16E" w14:textId="77777777" w:rsidR="002812C5" w:rsidRPr="007F3E87" w:rsidRDefault="002812C5" w:rsidP="004A4A0A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</w:t>
            </w:r>
            <w:r>
              <w:rPr>
                <w:sz w:val="22"/>
                <w:szCs w:val="22"/>
              </w:rPr>
              <w:t xml:space="preserve">8 </w:t>
            </w:r>
            <w:r w:rsidRPr="007F3E87">
              <w:rPr>
                <w:sz w:val="22"/>
                <w:szCs w:val="22"/>
              </w:rPr>
              <w:t>%,</w:t>
            </w:r>
          </w:p>
          <w:p w14:paraId="587AFC46" w14:textId="77777777" w:rsidR="002812C5" w:rsidRPr="007F3E87" w:rsidRDefault="002812C5" w:rsidP="004A4A0A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>
              <w:rPr>
                <w:sz w:val="22"/>
                <w:szCs w:val="22"/>
              </w:rPr>
              <w:t xml:space="preserve"> zgodnie z Arkuszem asortymentowo-cenowym stanowiącym Załącznik nr  5 do SWZ</w:t>
            </w:r>
          </w:p>
        </w:tc>
      </w:tr>
      <w:tr w:rsidR="002812C5" w:rsidRPr="007F3E87" w14:paraId="08BA2E23" w14:textId="77777777" w:rsidTr="004A4A0A">
        <w:tc>
          <w:tcPr>
            <w:tcW w:w="1559" w:type="dxa"/>
            <w:shd w:val="clear" w:color="auto" w:fill="auto"/>
            <w:vAlign w:val="center"/>
          </w:tcPr>
          <w:p w14:paraId="35399BA8" w14:textId="77777777" w:rsidR="002812C5" w:rsidRPr="007F3E87" w:rsidRDefault="002812C5" w:rsidP="004A4A0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4404C">
              <w:rPr>
                <w:sz w:val="22"/>
                <w:szCs w:val="22"/>
              </w:rPr>
              <w:t>2</w:t>
            </w:r>
          </w:p>
        </w:tc>
        <w:tc>
          <w:tcPr>
            <w:tcW w:w="7229" w:type="dxa"/>
            <w:shd w:val="clear" w:color="auto" w:fill="auto"/>
          </w:tcPr>
          <w:p w14:paraId="7E15568B" w14:textId="77777777" w:rsidR="002812C5" w:rsidRPr="007F3E87" w:rsidRDefault="002812C5" w:rsidP="004A4A0A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54404C">
              <w:rPr>
                <w:sz w:val="22"/>
                <w:szCs w:val="22"/>
              </w:rPr>
              <w:t xml:space="preserve">Dostawy leku </w:t>
            </w:r>
            <w:proofErr w:type="spellStart"/>
            <w:r w:rsidRPr="0054404C">
              <w:rPr>
                <w:sz w:val="22"/>
                <w:szCs w:val="22"/>
              </w:rPr>
              <w:t>Atezolizumab</w:t>
            </w:r>
            <w:proofErr w:type="spellEnd"/>
          </w:p>
          <w:p w14:paraId="13A60806" w14:textId="77777777" w:rsidR="002812C5" w:rsidRPr="007F3E87" w:rsidRDefault="002812C5" w:rsidP="004A4A0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54404C">
              <w:rPr>
                <w:sz w:val="22"/>
                <w:szCs w:val="22"/>
              </w:rPr>
              <w:t>2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14:paraId="638E913D" w14:textId="77777777" w:rsidR="002812C5" w:rsidRPr="007F3E87" w:rsidRDefault="002812C5" w:rsidP="004A4A0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6F66C0CD" w14:textId="77777777" w:rsidR="002812C5" w:rsidRPr="007F3E87" w:rsidRDefault="002812C5" w:rsidP="004A4A0A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</w:t>
            </w:r>
            <w:r>
              <w:rPr>
                <w:sz w:val="22"/>
                <w:szCs w:val="22"/>
              </w:rPr>
              <w:t xml:space="preserve">8 </w:t>
            </w:r>
            <w:r w:rsidRPr="007F3E87">
              <w:rPr>
                <w:sz w:val="22"/>
                <w:szCs w:val="22"/>
              </w:rPr>
              <w:t>%,</w:t>
            </w:r>
          </w:p>
          <w:p w14:paraId="53FF6B0A" w14:textId="77777777" w:rsidR="002812C5" w:rsidRPr="007F3E87" w:rsidRDefault="002812C5" w:rsidP="004A4A0A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lastRenderedPageBreak/>
              <w:t>zgodnie z Arkuszem asortymentowo-cenowym stanowiącym Załącznik nr  5 do SWZ</w:t>
            </w:r>
          </w:p>
        </w:tc>
      </w:tr>
      <w:tr w:rsidR="002812C5" w:rsidRPr="007F3E87" w14:paraId="1DF758D6" w14:textId="77777777" w:rsidTr="004A4A0A">
        <w:tc>
          <w:tcPr>
            <w:tcW w:w="1559" w:type="dxa"/>
            <w:shd w:val="clear" w:color="auto" w:fill="auto"/>
            <w:vAlign w:val="center"/>
          </w:tcPr>
          <w:p w14:paraId="69889D79" w14:textId="77777777" w:rsidR="002812C5" w:rsidRPr="007F3E87" w:rsidRDefault="002812C5" w:rsidP="004A4A0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4404C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7229" w:type="dxa"/>
            <w:shd w:val="clear" w:color="auto" w:fill="auto"/>
          </w:tcPr>
          <w:p w14:paraId="390E23F8" w14:textId="77777777" w:rsidR="002812C5" w:rsidRPr="007F3E87" w:rsidRDefault="002812C5" w:rsidP="004A4A0A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54404C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y</w:t>
            </w:r>
            <w:r w:rsidRPr="0054404C">
              <w:rPr>
                <w:sz w:val="22"/>
                <w:szCs w:val="22"/>
              </w:rPr>
              <w:t xml:space="preserve"> leków przeciwwymiotnych</w:t>
            </w:r>
          </w:p>
          <w:p w14:paraId="6E86A1FB" w14:textId="77777777" w:rsidR="002812C5" w:rsidRPr="007F3E87" w:rsidRDefault="002812C5" w:rsidP="004A4A0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zdania nr </w:t>
            </w:r>
            <w:r w:rsidRPr="0054404C">
              <w:rPr>
                <w:sz w:val="22"/>
                <w:szCs w:val="22"/>
              </w:rPr>
              <w:t>3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14:paraId="3E00FF90" w14:textId="77777777" w:rsidR="002812C5" w:rsidRPr="007F3E87" w:rsidRDefault="002812C5" w:rsidP="004A4A0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47590803" w14:textId="77777777" w:rsidR="002812C5" w:rsidRPr="007F3E87" w:rsidRDefault="002812C5" w:rsidP="004A4A0A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</w:t>
            </w:r>
            <w:r>
              <w:rPr>
                <w:sz w:val="22"/>
                <w:szCs w:val="22"/>
              </w:rPr>
              <w:t xml:space="preserve">8 </w:t>
            </w:r>
            <w:r w:rsidRPr="007F3E87">
              <w:rPr>
                <w:sz w:val="22"/>
                <w:szCs w:val="22"/>
              </w:rPr>
              <w:t>%,</w:t>
            </w:r>
          </w:p>
          <w:p w14:paraId="3D95269E" w14:textId="77777777" w:rsidR="002812C5" w:rsidRPr="007F3E87" w:rsidRDefault="002812C5" w:rsidP="004A4A0A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>
              <w:rPr>
                <w:sz w:val="22"/>
                <w:szCs w:val="22"/>
              </w:rPr>
              <w:t xml:space="preserve"> zgodnie z Arkuszem asortymentowo-cenowym stanowiącym Załącznik nr  5 do SWZ.</w:t>
            </w:r>
          </w:p>
        </w:tc>
      </w:tr>
      <w:tr w:rsidR="002812C5" w:rsidRPr="007F3E87" w14:paraId="18F86AB9" w14:textId="77777777" w:rsidTr="004A4A0A">
        <w:tc>
          <w:tcPr>
            <w:tcW w:w="1559" w:type="dxa"/>
            <w:shd w:val="clear" w:color="auto" w:fill="auto"/>
            <w:vAlign w:val="center"/>
          </w:tcPr>
          <w:p w14:paraId="3517D0A0" w14:textId="77777777" w:rsidR="002812C5" w:rsidRPr="007F3E87" w:rsidRDefault="002812C5" w:rsidP="004A4A0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4404C">
              <w:rPr>
                <w:sz w:val="22"/>
                <w:szCs w:val="22"/>
              </w:rPr>
              <w:t>4</w:t>
            </w:r>
          </w:p>
        </w:tc>
        <w:tc>
          <w:tcPr>
            <w:tcW w:w="7229" w:type="dxa"/>
            <w:shd w:val="clear" w:color="auto" w:fill="auto"/>
          </w:tcPr>
          <w:p w14:paraId="6DAB5D85" w14:textId="77777777" w:rsidR="002812C5" w:rsidRPr="007F3E87" w:rsidRDefault="002812C5" w:rsidP="004A4A0A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54404C">
              <w:rPr>
                <w:sz w:val="22"/>
                <w:szCs w:val="22"/>
              </w:rPr>
              <w:t xml:space="preserve">Dostawy leku </w:t>
            </w:r>
            <w:proofErr w:type="spellStart"/>
            <w:r w:rsidRPr="0054404C">
              <w:rPr>
                <w:sz w:val="22"/>
                <w:szCs w:val="22"/>
              </w:rPr>
              <w:t>Osimertinib</w:t>
            </w:r>
            <w:proofErr w:type="spellEnd"/>
          </w:p>
          <w:p w14:paraId="622F9786" w14:textId="77777777" w:rsidR="002812C5" w:rsidRPr="007F3E87" w:rsidRDefault="002812C5" w:rsidP="004A4A0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54404C">
              <w:rPr>
                <w:sz w:val="22"/>
                <w:szCs w:val="22"/>
              </w:rPr>
              <w:t>4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14:paraId="56D4D236" w14:textId="77777777" w:rsidR="002812C5" w:rsidRPr="007F3E87" w:rsidRDefault="002812C5" w:rsidP="004A4A0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3D9135FD" w14:textId="77777777" w:rsidR="002812C5" w:rsidRPr="007F3E87" w:rsidRDefault="002812C5" w:rsidP="004A4A0A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</w:t>
            </w:r>
            <w:r>
              <w:rPr>
                <w:sz w:val="22"/>
                <w:szCs w:val="22"/>
              </w:rPr>
              <w:t xml:space="preserve">8 </w:t>
            </w:r>
            <w:r w:rsidRPr="007F3E87">
              <w:rPr>
                <w:sz w:val="22"/>
                <w:szCs w:val="22"/>
              </w:rPr>
              <w:t>%,</w:t>
            </w:r>
          </w:p>
          <w:p w14:paraId="06D0F29F" w14:textId="77777777" w:rsidR="002812C5" w:rsidRPr="007F3E87" w:rsidRDefault="002812C5" w:rsidP="004A4A0A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>
              <w:rPr>
                <w:sz w:val="22"/>
                <w:szCs w:val="22"/>
              </w:rPr>
              <w:t xml:space="preserve"> zgodnie z Arkuszem asortymentowo-cenowym stanowiącym Załącznik nr  5 do SWZ.</w:t>
            </w:r>
          </w:p>
        </w:tc>
      </w:tr>
      <w:tr w:rsidR="002812C5" w:rsidRPr="007F3E87" w14:paraId="726F8619" w14:textId="77777777" w:rsidTr="004A4A0A">
        <w:tc>
          <w:tcPr>
            <w:tcW w:w="1559" w:type="dxa"/>
            <w:shd w:val="clear" w:color="auto" w:fill="auto"/>
            <w:vAlign w:val="center"/>
          </w:tcPr>
          <w:p w14:paraId="0D22EE16" w14:textId="77777777" w:rsidR="002812C5" w:rsidRPr="007F3E87" w:rsidRDefault="002812C5" w:rsidP="004A4A0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4404C">
              <w:rPr>
                <w:sz w:val="22"/>
                <w:szCs w:val="22"/>
              </w:rPr>
              <w:t>5</w:t>
            </w:r>
          </w:p>
        </w:tc>
        <w:tc>
          <w:tcPr>
            <w:tcW w:w="7229" w:type="dxa"/>
            <w:shd w:val="clear" w:color="auto" w:fill="auto"/>
          </w:tcPr>
          <w:p w14:paraId="10148249" w14:textId="77777777" w:rsidR="002812C5" w:rsidRPr="007F3E87" w:rsidRDefault="002812C5" w:rsidP="004A4A0A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54404C">
              <w:rPr>
                <w:sz w:val="22"/>
                <w:szCs w:val="22"/>
              </w:rPr>
              <w:t xml:space="preserve">Dostawy leku </w:t>
            </w:r>
            <w:proofErr w:type="spellStart"/>
            <w:r w:rsidRPr="0054404C">
              <w:rPr>
                <w:sz w:val="22"/>
                <w:szCs w:val="22"/>
              </w:rPr>
              <w:t>Pembrolizumab</w:t>
            </w:r>
            <w:proofErr w:type="spellEnd"/>
          </w:p>
          <w:p w14:paraId="7DD6D826" w14:textId="77777777" w:rsidR="002812C5" w:rsidRPr="007F3E87" w:rsidRDefault="002812C5" w:rsidP="004A4A0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54404C">
              <w:rPr>
                <w:sz w:val="22"/>
                <w:szCs w:val="22"/>
              </w:rPr>
              <w:t>5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14:paraId="362F1B66" w14:textId="77777777" w:rsidR="002812C5" w:rsidRPr="007F3E87" w:rsidRDefault="002812C5" w:rsidP="004A4A0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483AD99E" w14:textId="77777777" w:rsidR="002812C5" w:rsidRPr="007F3E87" w:rsidRDefault="002812C5" w:rsidP="004A4A0A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</w:t>
            </w:r>
            <w:r>
              <w:rPr>
                <w:sz w:val="22"/>
                <w:szCs w:val="22"/>
              </w:rPr>
              <w:t xml:space="preserve">8 </w:t>
            </w:r>
            <w:r w:rsidRPr="007F3E87">
              <w:rPr>
                <w:sz w:val="22"/>
                <w:szCs w:val="22"/>
              </w:rPr>
              <w:t>%,</w:t>
            </w:r>
          </w:p>
          <w:p w14:paraId="14BB59C5" w14:textId="77777777" w:rsidR="002812C5" w:rsidRPr="007F3E87" w:rsidRDefault="002812C5" w:rsidP="004A4A0A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>
              <w:rPr>
                <w:sz w:val="22"/>
                <w:szCs w:val="22"/>
              </w:rPr>
              <w:t xml:space="preserve"> zgodnie z Arkuszem asortymentowo-cenowym stanowiącym Załącznik nr  5 do SWZ</w:t>
            </w:r>
            <w:r w:rsidRPr="007F3E87">
              <w:rPr>
                <w:sz w:val="22"/>
                <w:szCs w:val="22"/>
              </w:rPr>
              <w:t>.</w:t>
            </w:r>
          </w:p>
        </w:tc>
      </w:tr>
      <w:tr w:rsidR="002812C5" w:rsidRPr="007F3E87" w14:paraId="4C37E938" w14:textId="77777777" w:rsidTr="004A4A0A">
        <w:tc>
          <w:tcPr>
            <w:tcW w:w="1559" w:type="dxa"/>
            <w:shd w:val="clear" w:color="auto" w:fill="auto"/>
            <w:vAlign w:val="center"/>
          </w:tcPr>
          <w:p w14:paraId="3B785B61" w14:textId="77777777" w:rsidR="002812C5" w:rsidRPr="007F3E87" w:rsidRDefault="002812C5" w:rsidP="004A4A0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4404C">
              <w:rPr>
                <w:sz w:val="22"/>
                <w:szCs w:val="22"/>
              </w:rPr>
              <w:t>6</w:t>
            </w:r>
          </w:p>
        </w:tc>
        <w:tc>
          <w:tcPr>
            <w:tcW w:w="7229" w:type="dxa"/>
            <w:shd w:val="clear" w:color="auto" w:fill="auto"/>
          </w:tcPr>
          <w:p w14:paraId="13565A1A" w14:textId="77777777" w:rsidR="002812C5" w:rsidRPr="007F3E87" w:rsidRDefault="002812C5" w:rsidP="004A4A0A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54404C">
              <w:rPr>
                <w:sz w:val="22"/>
                <w:szCs w:val="22"/>
              </w:rPr>
              <w:t xml:space="preserve">Dostawy leku </w:t>
            </w:r>
            <w:proofErr w:type="spellStart"/>
            <w:r w:rsidRPr="0054404C">
              <w:rPr>
                <w:sz w:val="22"/>
                <w:szCs w:val="22"/>
              </w:rPr>
              <w:t>Nadroparin</w:t>
            </w:r>
            <w:proofErr w:type="spellEnd"/>
            <w:r w:rsidRPr="0054404C">
              <w:rPr>
                <w:sz w:val="22"/>
                <w:szCs w:val="22"/>
              </w:rPr>
              <w:t xml:space="preserve"> </w:t>
            </w:r>
            <w:proofErr w:type="spellStart"/>
            <w:r w:rsidRPr="0054404C">
              <w:rPr>
                <w:sz w:val="22"/>
                <w:szCs w:val="22"/>
              </w:rPr>
              <w:t>calcium</w:t>
            </w:r>
            <w:proofErr w:type="spellEnd"/>
          </w:p>
          <w:p w14:paraId="72CB6452" w14:textId="77777777" w:rsidR="002812C5" w:rsidRPr="007F3E87" w:rsidRDefault="002812C5" w:rsidP="004A4A0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54404C">
              <w:rPr>
                <w:sz w:val="22"/>
                <w:szCs w:val="22"/>
              </w:rPr>
              <w:t>6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14:paraId="7FD48590" w14:textId="77777777" w:rsidR="002812C5" w:rsidRPr="007F3E87" w:rsidRDefault="002812C5" w:rsidP="004A4A0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1714D52F" w14:textId="77777777" w:rsidR="002812C5" w:rsidRPr="007F3E87" w:rsidRDefault="002812C5" w:rsidP="004A4A0A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</w:t>
            </w:r>
            <w:r>
              <w:rPr>
                <w:sz w:val="22"/>
                <w:szCs w:val="22"/>
              </w:rPr>
              <w:t xml:space="preserve">8 </w:t>
            </w:r>
            <w:r w:rsidRPr="007F3E87">
              <w:rPr>
                <w:sz w:val="22"/>
                <w:szCs w:val="22"/>
              </w:rPr>
              <w:t>%,</w:t>
            </w:r>
          </w:p>
          <w:p w14:paraId="154326E5" w14:textId="77777777" w:rsidR="002812C5" w:rsidRPr="007F3E87" w:rsidRDefault="002812C5" w:rsidP="004A4A0A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>
              <w:rPr>
                <w:sz w:val="22"/>
                <w:szCs w:val="22"/>
              </w:rPr>
              <w:t xml:space="preserve"> zgodnie z Arkuszem asortymentowo-cenowym stanowiącym Załącznik nr  5 do SWZ</w:t>
            </w:r>
            <w:r w:rsidRPr="007F3E87">
              <w:rPr>
                <w:sz w:val="22"/>
                <w:szCs w:val="22"/>
              </w:rPr>
              <w:t>.</w:t>
            </w:r>
          </w:p>
        </w:tc>
      </w:tr>
      <w:tr w:rsidR="002812C5" w:rsidRPr="007F3E87" w14:paraId="4E758C49" w14:textId="77777777" w:rsidTr="004A4A0A">
        <w:tc>
          <w:tcPr>
            <w:tcW w:w="1559" w:type="dxa"/>
            <w:shd w:val="clear" w:color="auto" w:fill="auto"/>
            <w:vAlign w:val="center"/>
          </w:tcPr>
          <w:p w14:paraId="17FAF4DE" w14:textId="77777777" w:rsidR="002812C5" w:rsidRPr="007F3E87" w:rsidRDefault="002812C5" w:rsidP="004A4A0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4404C">
              <w:rPr>
                <w:sz w:val="22"/>
                <w:szCs w:val="22"/>
              </w:rPr>
              <w:t>7</w:t>
            </w:r>
          </w:p>
        </w:tc>
        <w:tc>
          <w:tcPr>
            <w:tcW w:w="7229" w:type="dxa"/>
            <w:shd w:val="clear" w:color="auto" w:fill="auto"/>
          </w:tcPr>
          <w:p w14:paraId="1190B53A" w14:textId="77777777" w:rsidR="002812C5" w:rsidRPr="007F3E87" w:rsidRDefault="002812C5" w:rsidP="004A4A0A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54404C">
              <w:rPr>
                <w:sz w:val="22"/>
                <w:szCs w:val="22"/>
              </w:rPr>
              <w:t xml:space="preserve"> Dostawy leków różnych</w:t>
            </w:r>
          </w:p>
          <w:p w14:paraId="77853DF8" w14:textId="77777777" w:rsidR="002812C5" w:rsidRPr="007F3E87" w:rsidRDefault="002812C5" w:rsidP="004A4A0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54404C">
              <w:rPr>
                <w:sz w:val="22"/>
                <w:szCs w:val="22"/>
              </w:rPr>
              <w:t>7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14:paraId="4DA7535F" w14:textId="77777777" w:rsidR="002812C5" w:rsidRPr="007F3E87" w:rsidRDefault="002812C5" w:rsidP="004A4A0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27363C27" w14:textId="77777777" w:rsidR="002812C5" w:rsidRPr="007F3E87" w:rsidRDefault="002812C5" w:rsidP="004A4A0A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</w:t>
            </w:r>
            <w:r>
              <w:rPr>
                <w:sz w:val="22"/>
                <w:szCs w:val="22"/>
              </w:rPr>
              <w:t xml:space="preserve">8 </w:t>
            </w:r>
            <w:r w:rsidRPr="007F3E87">
              <w:rPr>
                <w:sz w:val="22"/>
                <w:szCs w:val="22"/>
              </w:rPr>
              <w:t>%,</w:t>
            </w:r>
          </w:p>
          <w:p w14:paraId="66AE796F" w14:textId="77777777" w:rsidR="002812C5" w:rsidRPr="007F3E87" w:rsidRDefault="002812C5" w:rsidP="004A4A0A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>
              <w:rPr>
                <w:sz w:val="22"/>
                <w:szCs w:val="22"/>
              </w:rPr>
              <w:t xml:space="preserve"> zgodnie z Arkuszem asortymentowo-cenowym stanowiącym Załącznik nr  5 do SWZ</w:t>
            </w:r>
            <w:r w:rsidRPr="007F3E87">
              <w:rPr>
                <w:sz w:val="22"/>
                <w:szCs w:val="22"/>
              </w:rPr>
              <w:t>.</w:t>
            </w:r>
          </w:p>
        </w:tc>
      </w:tr>
    </w:tbl>
    <w:p w14:paraId="0E93BB1E" w14:textId="77777777" w:rsidR="002812C5" w:rsidRDefault="002812C5" w:rsidP="002812C5">
      <w:pPr>
        <w:pStyle w:val="Akapitzlist"/>
        <w:spacing w:before="240" w:line="276" w:lineRule="auto"/>
        <w:ind w:left="284"/>
        <w:jc w:val="both"/>
        <w:rPr>
          <w:sz w:val="22"/>
        </w:rPr>
      </w:pPr>
    </w:p>
    <w:p w14:paraId="547E2545" w14:textId="77777777" w:rsidR="002812C5" w:rsidRPr="0084507D" w:rsidRDefault="002812C5" w:rsidP="002812C5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84507D">
        <w:rPr>
          <w:b/>
          <w:sz w:val="22"/>
        </w:rPr>
        <w:lastRenderedPageBreak/>
        <w:t>OŚWIADCZAMY</w:t>
      </w:r>
      <w:r w:rsidRPr="0084507D">
        <w:rPr>
          <w:sz w:val="22"/>
        </w:rPr>
        <w:t>, że:</w:t>
      </w:r>
    </w:p>
    <w:p w14:paraId="0668AAD3" w14:textId="77777777" w:rsidR="002812C5" w:rsidRPr="0097776D" w:rsidRDefault="002812C5" w:rsidP="002812C5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786E238F" w14:textId="77777777" w:rsidR="002812C5" w:rsidRDefault="002812C5" w:rsidP="002812C5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34572D05" w14:textId="77777777" w:rsidR="002812C5" w:rsidRDefault="002812C5" w:rsidP="002812C5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0F66ED44" w14:textId="77777777" w:rsidR="002812C5" w:rsidRPr="00C437AC" w:rsidRDefault="002812C5" w:rsidP="002812C5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2C5" w:rsidRPr="001661BD" w14:paraId="61919329" w14:textId="77777777" w:rsidTr="004A4A0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A8F203" w14:textId="77777777" w:rsidR="002812C5" w:rsidRPr="00CE3AE6" w:rsidRDefault="002812C5" w:rsidP="004A4A0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E5952A7" w14:textId="77777777" w:rsidR="002812C5" w:rsidRPr="00CE3AE6" w:rsidRDefault="002812C5" w:rsidP="004A4A0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03C4AA5C" w14:textId="77777777" w:rsidR="002812C5" w:rsidRPr="00CE3AE6" w:rsidRDefault="002812C5" w:rsidP="004A4A0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AC84F29" w14:textId="77777777" w:rsidR="002812C5" w:rsidRPr="00CE3AE6" w:rsidRDefault="002812C5" w:rsidP="004A4A0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2812C5" w:rsidRPr="001661BD" w14:paraId="0BF1CEA3" w14:textId="77777777" w:rsidTr="004A4A0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77FBC" w14:textId="77777777" w:rsidR="002812C5" w:rsidRPr="001661BD" w:rsidRDefault="002812C5" w:rsidP="004A4A0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C2219" w14:textId="77777777" w:rsidR="002812C5" w:rsidRPr="001661BD" w:rsidRDefault="002812C5" w:rsidP="004A4A0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4C18C" w14:textId="77777777" w:rsidR="002812C5" w:rsidRPr="001661BD" w:rsidRDefault="002812C5" w:rsidP="004A4A0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2C5" w:rsidRPr="001661BD" w14:paraId="72EFEE24" w14:textId="77777777" w:rsidTr="004A4A0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0EE39" w14:textId="77777777" w:rsidR="002812C5" w:rsidRPr="001661BD" w:rsidRDefault="002812C5" w:rsidP="004A4A0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FE497" w14:textId="77777777" w:rsidR="002812C5" w:rsidRPr="001661BD" w:rsidRDefault="002812C5" w:rsidP="004A4A0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12D34" w14:textId="77777777" w:rsidR="002812C5" w:rsidRPr="001661BD" w:rsidRDefault="002812C5" w:rsidP="004A4A0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98FDB81" w14:textId="77777777" w:rsidR="002812C5" w:rsidRPr="0097776D" w:rsidRDefault="002812C5" w:rsidP="002812C5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1EE4CA98" w14:textId="77777777" w:rsidR="002812C5" w:rsidRPr="00FF7CA5" w:rsidRDefault="002812C5" w:rsidP="002812C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4A3CDDE5" w14:textId="77777777" w:rsidR="002812C5" w:rsidRPr="009C18C3" w:rsidRDefault="002812C5" w:rsidP="002812C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</w:rPr>
      </w:pPr>
      <w:r w:rsidRPr="009C18C3">
        <w:rPr>
          <w:sz w:val="22"/>
        </w:rPr>
        <w:t>Odpis lub informacja z Krajowego Rejestru Sądowego / Centralnej Ewidencji i Informacji o Działalności Gospodarczej lub innego właściwego rejestru dostępne są pod adresami:</w:t>
      </w:r>
    </w:p>
    <w:p w14:paraId="1C196845" w14:textId="77777777" w:rsidR="002812C5" w:rsidRPr="001972AC" w:rsidRDefault="009C18C3" w:rsidP="002812C5">
      <w:pPr>
        <w:pStyle w:val="Akapitzlist"/>
        <w:spacing w:before="120" w:after="120" w:line="276" w:lineRule="auto"/>
        <w:ind w:left="641"/>
        <w:jc w:val="both"/>
        <w:rPr>
          <w:rFonts w:eastAsia="TimesNewRoman"/>
        </w:rPr>
      </w:pPr>
      <w:hyperlink r:id="rId8" w:history="1">
        <w:r w:rsidR="002812C5" w:rsidRPr="001972AC">
          <w:rPr>
            <w:rStyle w:val="Hipercze"/>
            <w:rFonts w:ascii="Calibri" w:eastAsia="TimesNewRoman" w:hAnsi="Calibri" w:cs="Calibri"/>
            <w:color w:val="auto"/>
            <w:sz w:val="22"/>
            <w:szCs w:val="22"/>
            <w:lang w:eastAsia="en-US"/>
          </w:rPr>
          <w:t>https://ekrs.ms.gov.pl/web/wyszukiwarka-krs/strona-glowna/index.html</w:t>
        </w:r>
      </w:hyperlink>
    </w:p>
    <w:p w14:paraId="15C1DCE3" w14:textId="77777777" w:rsidR="002812C5" w:rsidRPr="001972AC" w:rsidRDefault="009C18C3" w:rsidP="002812C5">
      <w:pPr>
        <w:pStyle w:val="Akapitzlist"/>
        <w:spacing w:before="120" w:after="120" w:line="276" w:lineRule="auto"/>
        <w:ind w:left="641"/>
        <w:jc w:val="both"/>
      </w:pPr>
      <w:hyperlink r:id="rId9" w:history="1">
        <w:r w:rsidR="002812C5" w:rsidRPr="001972AC">
          <w:rPr>
            <w:rStyle w:val="Hipercze"/>
            <w:color w:val="auto"/>
          </w:rPr>
          <w:t>https://prod.ceidg.gov.pl/ceidg/ceidg.public.ui/Search.aspx</w:t>
        </w:r>
      </w:hyperlink>
    </w:p>
    <w:p w14:paraId="49439E52" w14:textId="77777777" w:rsidR="002812C5" w:rsidRPr="00525EFF" w:rsidRDefault="002812C5" w:rsidP="002812C5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21D8FEC" w14:textId="77777777" w:rsidR="002812C5" w:rsidRDefault="002812C5" w:rsidP="002812C5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03272C4D" w14:textId="77777777" w:rsidR="002812C5" w:rsidRDefault="002812C5" w:rsidP="002812C5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10DB381A" w14:textId="77777777" w:rsidR="002812C5" w:rsidRPr="00CE3AE6" w:rsidRDefault="002812C5" w:rsidP="002812C5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450404C8" w14:textId="77777777" w:rsidR="002812C5" w:rsidRDefault="002812C5" w:rsidP="002812C5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2C5" w:rsidRPr="005844F6" w14:paraId="3814D7FA" w14:textId="77777777" w:rsidTr="004A4A0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383423" w14:textId="77777777" w:rsidR="002812C5" w:rsidRPr="00CE3AE6" w:rsidRDefault="002812C5" w:rsidP="004A4A0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535077E" w14:textId="77777777" w:rsidR="002812C5" w:rsidRPr="00CE3AE6" w:rsidRDefault="002812C5" w:rsidP="004A4A0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E6D5261" w14:textId="77777777" w:rsidR="002812C5" w:rsidRPr="00CE3AE6" w:rsidRDefault="002812C5" w:rsidP="004A4A0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FE1268" w14:textId="77777777" w:rsidR="002812C5" w:rsidRPr="00CE3AE6" w:rsidRDefault="002812C5" w:rsidP="004A4A0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2C5" w:rsidRPr="00CE3AE6" w14:paraId="3DCE7836" w14:textId="77777777" w:rsidTr="004A4A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E7481" w14:textId="77777777" w:rsidR="002812C5" w:rsidRPr="00CE3AE6" w:rsidRDefault="002812C5" w:rsidP="004A4A0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834CE" w14:textId="77777777" w:rsidR="002812C5" w:rsidRPr="00CE3AE6" w:rsidRDefault="002812C5" w:rsidP="004A4A0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EA8AA" w14:textId="77777777" w:rsidR="002812C5" w:rsidRPr="00CE3AE6" w:rsidRDefault="002812C5" w:rsidP="004A4A0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955D4" w14:textId="77777777" w:rsidR="002812C5" w:rsidRPr="00CE3AE6" w:rsidRDefault="002812C5" w:rsidP="004A4A0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2C5" w:rsidRPr="00CE3AE6" w14:paraId="64887E4B" w14:textId="77777777" w:rsidTr="004A4A0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6936C" w14:textId="77777777" w:rsidR="002812C5" w:rsidRPr="00CE3AE6" w:rsidRDefault="002812C5" w:rsidP="004A4A0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26DFB" w14:textId="77777777" w:rsidR="002812C5" w:rsidRPr="00CE3AE6" w:rsidRDefault="002812C5" w:rsidP="004A4A0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1DE32" w14:textId="77777777" w:rsidR="002812C5" w:rsidRPr="00CE3AE6" w:rsidRDefault="002812C5" w:rsidP="004A4A0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5FDDA" w14:textId="77777777" w:rsidR="002812C5" w:rsidRPr="00CE3AE6" w:rsidRDefault="002812C5" w:rsidP="004A4A0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6A402611" w14:textId="77777777" w:rsidR="009C18C3" w:rsidRPr="009C18C3" w:rsidRDefault="009C18C3" w:rsidP="009C18C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14:paraId="5CBF1D68" w14:textId="77777777" w:rsidR="009C18C3" w:rsidRPr="009C18C3" w:rsidRDefault="009C18C3" w:rsidP="009C18C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14:paraId="3BF94B75" w14:textId="77777777" w:rsidR="009C18C3" w:rsidRPr="009C18C3" w:rsidRDefault="009C18C3" w:rsidP="009C18C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14:paraId="6361E4E0" w14:textId="2AD80309" w:rsidR="002812C5" w:rsidRPr="0097776D" w:rsidRDefault="002812C5" w:rsidP="002812C5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2812C5" w:rsidRPr="00AE2ACB" w14:paraId="53F2521E" w14:textId="77777777" w:rsidTr="004A4A0A">
        <w:tc>
          <w:tcPr>
            <w:tcW w:w="2551" w:type="dxa"/>
            <w:shd w:val="clear" w:color="auto" w:fill="auto"/>
            <w:vAlign w:val="center"/>
          </w:tcPr>
          <w:p w14:paraId="3D965937" w14:textId="77777777" w:rsidR="002812C5" w:rsidRPr="00AE2ACB" w:rsidRDefault="002812C5" w:rsidP="004A4A0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4BE965C7" w14:textId="77777777" w:rsidR="002812C5" w:rsidRPr="00AE2ACB" w:rsidRDefault="002812C5" w:rsidP="004A4A0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2C5" w:rsidRPr="00AE2ACB" w14:paraId="48DF8F75" w14:textId="77777777" w:rsidTr="004A4A0A">
        <w:tc>
          <w:tcPr>
            <w:tcW w:w="2551" w:type="dxa"/>
            <w:shd w:val="clear" w:color="auto" w:fill="auto"/>
            <w:vAlign w:val="center"/>
          </w:tcPr>
          <w:p w14:paraId="1245260A" w14:textId="77777777" w:rsidR="002812C5" w:rsidRPr="00AE2ACB" w:rsidRDefault="002812C5" w:rsidP="004A4A0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1D0F8A5" w14:textId="77777777" w:rsidR="002812C5" w:rsidRPr="00AE2ACB" w:rsidRDefault="002812C5" w:rsidP="004A4A0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2C5" w:rsidRPr="00AE2ACB" w14:paraId="1B5BE229" w14:textId="77777777" w:rsidTr="004A4A0A">
        <w:tc>
          <w:tcPr>
            <w:tcW w:w="2551" w:type="dxa"/>
            <w:shd w:val="clear" w:color="auto" w:fill="auto"/>
            <w:vAlign w:val="center"/>
          </w:tcPr>
          <w:p w14:paraId="438F5A37" w14:textId="77777777" w:rsidR="002812C5" w:rsidRPr="00AE2ACB" w:rsidRDefault="002812C5" w:rsidP="004A4A0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6D84D13C" w14:textId="77777777" w:rsidR="002812C5" w:rsidRPr="00AE2ACB" w:rsidRDefault="002812C5" w:rsidP="004A4A0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2C5" w:rsidRPr="00AE2ACB" w14:paraId="48AA4490" w14:textId="77777777" w:rsidTr="004A4A0A">
        <w:tc>
          <w:tcPr>
            <w:tcW w:w="2551" w:type="dxa"/>
            <w:shd w:val="clear" w:color="auto" w:fill="auto"/>
            <w:vAlign w:val="center"/>
          </w:tcPr>
          <w:p w14:paraId="2F000002" w14:textId="77777777" w:rsidR="002812C5" w:rsidRPr="00AE2ACB" w:rsidRDefault="002812C5" w:rsidP="004A4A0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2E0D20A6" w14:textId="77777777" w:rsidR="002812C5" w:rsidRPr="00AE2ACB" w:rsidRDefault="002812C5" w:rsidP="004A4A0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715345C" w14:textId="77777777" w:rsidR="002812C5" w:rsidRDefault="002812C5" w:rsidP="002812C5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>
        <w:rPr>
          <w:sz w:val="22"/>
          <w:szCs w:val="22"/>
        </w:rPr>
        <w:t>Załącznikami do oferty, stanowiącymi jej integralną część, są:</w:t>
      </w:r>
    </w:p>
    <w:p w14:paraId="1386846B" w14:textId="77777777" w:rsidR="002812C5" w:rsidRPr="007D475B" w:rsidRDefault="002812C5" w:rsidP="002812C5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2A92ABED" w14:textId="77777777" w:rsidR="002812C5" w:rsidRDefault="002812C5" w:rsidP="002812C5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57DA7FA2" w14:textId="77777777" w:rsidR="002812C5" w:rsidRDefault="002812C5" w:rsidP="002812C5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745F5033" w14:textId="77777777" w:rsidR="002812C5" w:rsidRDefault="002812C5" w:rsidP="002812C5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0794B961" w14:textId="77777777" w:rsidR="002812C5" w:rsidRDefault="002812C5" w:rsidP="002812C5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6F9873A9" w14:textId="77777777" w:rsidR="002812C5" w:rsidRPr="00BA44DB" w:rsidRDefault="002812C5" w:rsidP="002812C5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69A07CA" w14:textId="77777777" w:rsidR="002812C5" w:rsidRDefault="002812C5" w:rsidP="002812C5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97776D">
        <w:rPr>
          <w:sz w:val="22"/>
          <w:szCs w:val="22"/>
        </w:rPr>
        <w:t>________________ dnia _______________</w:t>
      </w:r>
      <w:r w:rsidRPr="0097776D">
        <w:rPr>
          <w:i/>
          <w:sz w:val="22"/>
          <w:szCs w:val="22"/>
        </w:rPr>
        <w:tab/>
      </w:r>
    </w:p>
    <w:p w14:paraId="1E29B1B8" w14:textId="77777777" w:rsidR="002812C5" w:rsidRPr="0097776D" w:rsidRDefault="002812C5" w:rsidP="002812C5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40939172" w14:textId="77777777" w:rsidR="002812C5" w:rsidRPr="0097776D" w:rsidRDefault="002812C5" w:rsidP="002812C5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</w:t>
      </w:r>
      <w:r>
        <w:rPr>
          <w:i/>
          <w:sz w:val="18"/>
          <w:szCs w:val="18"/>
        </w:rPr>
        <w:t xml:space="preserve">ofertę należy opatrzeć kwalifikowanym podpisem elektronicznym </w:t>
      </w:r>
      <w:r w:rsidRPr="007D475B">
        <w:rPr>
          <w:i/>
          <w:sz w:val="18"/>
          <w:szCs w:val="18"/>
        </w:rPr>
        <w:t>osoby uprawnionej do składania 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 w imieniu Wykonawcy)</w:t>
      </w:r>
    </w:p>
    <w:p w14:paraId="352B04C5" w14:textId="3A6BBEDA" w:rsidR="0097776D" w:rsidRPr="002812C5" w:rsidRDefault="0097776D" w:rsidP="002812C5"/>
    <w:sectPr w:rsidR="0097776D" w:rsidRPr="002812C5" w:rsidSect="00BC4F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93F969" w14:textId="77777777" w:rsidR="00323956" w:rsidRDefault="00323956" w:rsidP="00FF57EE">
      <w:r>
        <w:separator/>
      </w:r>
    </w:p>
  </w:endnote>
  <w:endnote w:type="continuationSeparator" w:id="0">
    <w:p w14:paraId="3703FF3D" w14:textId="77777777" w:rsidR="00323956" w:rsidRDefault="0032395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ECF6EB" w14:textId="77777777" w:rsidR="0054404C" w:rsidRDefault="005440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0C364A" w14:textId="77777777" w:rsidR="0054404C" w:rsidRDefault="005440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505A23" w14:textId="77777777" w:rsidR="0054404C" w:rsidRDefault="005440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138ED7" w14:textId="77777777" w:rsidR="00323956" w:rsidRDefault="00323956" w:rsidP="00FF57EE">
      <w:r>
        <w:separator/>
      </w:r>
    </w:p>
  </w:footnote>
  <w:footnote w:type="continuationSeparator" w:id="0">
    <w:p w14:paraId="289CFCB5" w14:textId="77777777" w:rsidR="00323956" w:rsidRDefault="00323956" w:rsidP="00FF57EE">
      <w:r>
        <w:continuationSeparator/>
      </w:r>
    </w:p>
  </w:footnote>
  <w:footnote w:id="1">
    <w:p w14:paraId="783FA5B1" w14:textId="77777777" w:rsidR="002812C5" w:rsidRPr="00BC4F99" w:rsidRDefault="002812C5" w:rsidP="002812C5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CC46AFE" w14:textId="77777777" w:rsidR="002812C5" w:rsidRDefault="002812C5" w:rsidP="002812C5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56495722" w14:textId="77777777" w:rsidR="002812C5" w:rsidRDefault="002812C5" w:rsidP="002812C5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56A08A6B" w14:textId="77777777" w:rsidR="002812C5" w:rsidRDefault="002812C5" w:rsidP="002812C5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7EB0741" w14:textId="77777777" w:rsidR="002812C5" w:rsidRDefault="002812C5" w:rsidP="002812C5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1EE5F4" w14:textId="77777777" w:rsidR="0054404C" w:rsidRDefault="005440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3EFC19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54404C">
      <w:rPr>
        <w:sz w:val="20"/>
        <w:szCs w:val="20"/>
      </w:rPr>
      <w:t>01/ZP/2021/U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FDD740" w14:textId="77777777" w:rsidR="0054404C" w:rsidRDefault="005440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3956"/>
    <w:rsid w:val="001063D3"/>
    <w:rsid w:val="001C7D84"/>
    <w:rsid w:val="002214DB"/>
    <w:rsid w:val="00267D1F"/>
    <w:rsid w:val="002812C5"/>
    <w:rsid w:val="002E612D"/>
    <w:rsid w:val="00323956"/>
    <w:rsid w:val="003B769C"/>
    <w:rsid w:val="004D5A42"/>
    <w:rsid w:val="00525EFF"/>
    <w:rsid w:val="0054404C"/>
    <w:rsid w:val="005844F6"/>
    <w:rsid w:val="005F6F5F"/>
    <w:rsid w:val="006B63D6"/>
    <w:rsid w:val="006C641D"/>
    <w:rsid w:val="006D09E0"/>
    <w:rsid w:val="007D475B"/>
    <w:rsid w:val="007E331F"/>
    <w:rsid w:val="007F3E87"/>
    <w:rsid w:val="0084507D"/>
    <w:rsid w:val="009312B4"/>
    <w:rsid w:val="0097776D"/>
    <w:rsid w:val="00983D1D"/>
    <w:rsid w:val="009C18C3"/>
    <w:rsid w:val="009D75A8"/>
    <w:rsid w:val="00A50E18"/>
    <w:rsid w:val="00AA39D6"/>
    <w:rsid w:val="00AE2ACB"/>
    <w:rsid w:val="00AF4AC3"/>
    <w:rsid w:val="00B47637"/>
    <w:rsid w:val="00B9086B"/>
    <w:rsid w:val="00BA44DB"/>
    <w:rsid w:val="00BC4F99"/>
    <w:rsid w:val="00C22F7D"/>
    <w:rsid w:val="00C76BCE"/>
    <w:rsid w:val="00CE3AE6"/>
    <w:rsid w:val="00D554C7"/>
    <w:rsid w:val="00DC336F"/>
    <w:rsid w:val="00E1735C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C3FB6B1"/>
  <w15:chartTrackingRefBased/>
  <w15:docId w15:val="{17E4C5A8-5227-4110-813B-40400EC2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nhideWhenUsed/>
    <w:rsid w:val="002812C5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812C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index.htm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.aspx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pac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1000</Words>
  <Characters>6001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epacia</dc:creator>
  <cp:keywords/>
  <dc:description/>
  <cp:lastModifiedBy>Szpital Pilchowice</cp:lastModifiedBy>
  <cp:revision>2</cp:revision>
  <dcterms:created xsi:type="dcterms:W3CDTF">2021-02-19T09:24:00Z</dcterms:created>
  <dcterms:modified xsi:type="dcterms:W3CDTF">2021-02-19T09:24:00Z</dcterms:modified>
</cp:coreProperties>
</file>