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41DD4" w14:textId="4ECF25DC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4371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5E947E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916E0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380B" w:rsidRPr="0063380B">
        <w:rPr>
          <w:b/>
          <w:sz w:val="22"/>
          <w:szCs w:val="22"/>
        </w:rPr>
        <w:t>01/ZP/2021/U</w:t>
      </w:r>
    </w:p>
    <w:p w14:paraId="4D6F900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BF531B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881E74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A92F49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2BE6EF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EB2F9D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327118A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CD8853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97C788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380B" w:rsidRPr="00110593" w14:paraId="7EC1E22B" w14:textId="77777777" w:rsidTr="007F64FE">
        <w:tc>
          <w:tcPr>
            <w:tcW w:w="9104" w:type="dxa"/>
            <w:shd w:val="clear" w:color="auto" w:fill="D9D9D9"/>
          </w:tcPr>
          <w:p w14:paraId="3727FD07" w14:textId="77777777" w:rsidR="0063380B" w:rsidRPr="00110593" w:rsidRDefault="0063380B" w:rsidP="007F64F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422BB4E" w14:textId="77777777" w:rsidR="0063380B" w:rsidRPr="00110593" w:rsidRDefault="0063380B" w:rsidP="007F64F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3380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37856F0" w14:textId="77777777" w:rsidR="0063380B" w:rsidRPr="0043102D" w:rsidRDefault="0063380B" w:rsidP="007F64F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AABE020" w14:textId="77777777" w:rsidR="0063380B" w:rsidRPr="00110593" w:rsidRDefault="0063380B" w:rsidP="007F64FE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F0E94D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D6FDFE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7EC9F5D" w14:textId="1BFB0577" w:rsidR="006E0FAA" w:rsidRPr="005E622E" w:rsidRDefault="0063380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3380B">
        <w:rPr>
          <w:b/>
          <w:sz w:val="22"/>
          <w:szCs w:val="22"/>
        </w:rPr>
        <w:t>Dostaw</w:t>
      </w:r>
      <w:r w:rsidR="0069573E">
        <w:rPr>
          <w:b/>
          <w:sz w:val="22"/>
          <w:szCs w:val="22"/>
        </w:rPr>
        <w:t>y</w:t>
      </w:r>
      <w:r w:rsidRPr="0063380B">
        <w:rPr>
          <w:b/>
          <w:sz w:val="22"/>
          <w:szCs w:val="22"/>
        </w:rPr>
        <w:t xml:space="preserve"> leków dla szpitala w Pilchowicach</w:t>
      </w:r>
    </w:p>
    <w:p w14:paraId="7BAAB0D0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E4E095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2C8DFC3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F3D2C8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8E23E71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0EE858E" w14:textId="77777777" w:rsidTr="00C37CD2">
        <w:trPr>
          <w:trHeight w:val="321"/>
        </w:trPr>
        <w:tc>
          <w:tcPr>
            <w:tcW w:w="516" w:type="dxa"/>
          </w:tcPr>
          <w:p w14:paraId="6A82312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FA42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74C9B4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EF627D7" w14:textId="77777777" w:rsidTr="009A4CD3">
        <w:tc>
          <w:tcPr>
            <w:tcW w:w="516" w:type="dxa"/>
          </w:tcPr>
          <w:p w14:paraId="698675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6538C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E3269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53A3845" w14:textId="77777777" w:rsidTr="009A4CD3">
        <w:tc>
          <w:tcPr>
            <w:tcW w:w="516" w:type="dxa"/>
          </w:tcPr>
          <w:p w14:paraId="24633B7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DEC64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0CBCB1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58D9AE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47BDEE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F2398CA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3A958C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2C054AA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77CCD5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9DE0BF9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094CB1A" w14:textId="6219AA10" w:rsidR="00CC53E3" w:rsidRDefault="0000184A" w:rsidP="009A4A2C">
      <w:pPr>
        <w:widowControl w:val="0"/>
        <w:adjustRightInd w:val="0"/>
        <w:spacing w:after="120"/>
        <w:ind w:left="4248"/>
        <w:textAlignment w:val="baseline"/>
        <w:rPr>
          <w:i/>
          <w:iCs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="00CC53E3">
        <w:rPr>
          <w:i/>
          <w:iCs/>
          <w:vertAlign w:val="superscript"/>
        </w:rPr>
        <w:t>kwalifikowany podpis elektroniczny</w:t>
      </w:r>
      <w:r w:rsidRPr="000719DC">
        <w:rPr>
          <w:i/>
          <w:iCs/>
          <w:vertAlign w:val="superscript"/>
        </w:rPr>
        <w:t xml:space="preserve">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p w14:paraId="767E1DFB" w14:textId="0D9E113D" w:rsidR="00106AC7" w:rsidRPr="009A4A2C" w:rsidRDefault="00106AC7" w:rsidP="00CC53E3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5C4E6" w14:textId="77777777" w:rsidR="00E03BA2" w:rsidRDefault="00E03BA2">
      <w:r>
        <w:separator/>
      </w:r>
    </w:p>
  </w:endnote>
  <w:endnote w:type="continuationSeparator" w:id="0">
    <w:p w14:paraId="45DD3923" w14:textId="77777777" w:rsidR="00E03BA2" w:rsidRDefault="00E0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592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612A9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ACE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B1E6C04" w14:textId="77777777" w:rsidR="009A4CD3" w:rsidRDefault="0084371A" w:rsidP="00336EEB">
    <w:pPr>
      <w:pStyle w:val="Stopka"/>
      <w:tabs>
        <w:tab w:val="clear" w:pos="4536"/>
      </w:tabs>
      <w:jc w:val="center"/>
    </w:pPr>
    <w:r>
      <w:rPr>
        <w:noProof/>
      </w:rPr>
      <w:pict w14:anchorId="2D4150D5">
        <v:line id="_x0000_s2049" style="position:absolute;left:0;text-align:left;z-index:251657728" from="-3.85pt,8.7pt" to="455.15pt,8.7pt"/>
      </w:pict>
    </w:r>
  </w:p>
  <w:p w14:paraId="19229A5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1089B" w14:textId="77777777" w:rsidR="0063380B" w:rsidRDefault="00633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F4828" w14:textId="77777777" w:rsidR="00E03BA2" w:rsidRDefault="00E03BA2">
      <w:r>
        <w:separator/>
      </w:r>
    </w:p>
  </w:footnote>
  <w:footnote w:type="continuationSeparator" w:id="0">
    <w:p w14:paraId="41EBAFEC" w14:textId="77777777" w:rsidR="00E03BA2" w:rsidRDefault="00E03BA2">
      <w:r>
        <w:continuationSeparator/>
      </w:r>
    </w:p>
  </w:footnote>
  <w:footnote w:id="1">
    <w:p w14:paraId="3DC6C6F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D80018" w14:textId="77777777" w:rsidR="0063380B" w:rsidRDefault="00633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5A9AE" w14:textId="77777777" w:rsidR="0063380B" w:rsidRDefault="00633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BBC60" w14:textId="77777777" w:rsidR="0063380B" w:rsidRDefault="00633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BA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380B"/>
    <w:rsid w:val="00641063"/>
    <w:rsid w:val="00664D2F"/>
    <w:rsid w:val="00686C95"/>
    <w:rsid w:val="0069573E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71A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C53E3"/>
    <w:rsid w:val="00D74F94"/>
    <w:rsid w:val="00DD482A"/>
    <w:rsid w:val="00DE0396"/>
    <w:rsid w:val="00DE0405"/>
    <w:rsid w:val="00DE252B"/>
    <w:rsid w:val="00E03BA2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279F2B"/>
  <w15:chartTrackingRefBased/>
  <w15:docId w15:val="{B535B943-30E8-43DD-921A-659A28174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cp:lastModifiedBy>Szpital Pilchowice</cp:lastModifiedBy>
  <cp:revision>2</cp:revision>
  <cp:lastPrinted>2010-01-07T09:39:00Z</cp:lastPrinted>
  <dcterms:created xsi:type="dcterms:W3CDTF">2021-02-23T07:08:00Z</dcterms:created>
  <dcterms:modified xsi:type="dcterms:W3CDTF">2021-02-23T07:08:00Z</dcterms:modified>
</cp:coreProperties>
</file>