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5CA82" w14:textId="486987C7" w:rsidR="00025386" w:rsidRPr="00B77707" w:rsidRDefault="00705435" w:rsidP="00025386">
      <w:pPr>
        <w:pStyle w:val="Nagwek4"/>
        <w:rPr>
          <w:b/>
          <w:i w:val="0"/>
        </w:rPr>
      </w:pPr>
      <w:bookmarkStart w:id="0" w:name="_Hlk41498752"/>
      <w:r>
        <w:rPr>
          <w:noProof/>
        </w:rPr>
        <w:pict w14:anchorId="6A736EDB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19FC7F88" w14:textId="77777777" w:rsidR="00025386" w:rsidRDefault="00025386" w:rsidP="00025386"/>
                <w:p w14:paraId="06B531A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03F158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F28F265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0E7E256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7AE2C85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92BCBC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03570FA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5</w:t>
      </w:r>
    </w:p>
    <w:p w14:paraId="6406A7DA" w14:textId="77777777" w:rsidR="00025386" w:rsidRDefault="00025386"/>
    <w:p w14:paraId="6E625319" w14:textId="77777777" w:rsidR="00025386" w:rsidRPr="00025386" w:rsidRDefault="00025386" w:rsidP="00025386"/>
    <w:p w14:paraId="4D1ADE6B" w14:textId="77777777" w:rsidR="00025386" w:rsidRPr="00025386" w:rsidRDefault="00025386" w:rsidP="00025386"/>
    <w:p w14:paraId="1AD37DE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F45CB" w:rsidRPr="008F45CB">
        <w:rPr>
          <w:rFonts w:ascii="Times New Roman" w:eastAsia="Times New Roman" w:hAnsi="Times New Roman"/>
          <w:b/>
          <w:sz w:val="24"/>
          <w:szCs w:val="20"/>
          <w:lang w:eastAsia="pl-PL"/>
        </w:rPr>
        <w:t>15/ZP/2020/P</w:t>
      </w:r>
    </w:p>
    <w:p w14:paraId="3E92926A" w14:textId="77777777" w:rsidR="00025386" w:rsidRPr="00025386" w:rsidRDefault="00025386" w:rsidP="00025386"/>
    <w:p w14:paraId="1807B185" w14:textId="77777777" w:rsidR="00025386" w:rsidRDefault="00025386" w:rsidP="00025386"/>
    <w:p w14:paraId="7A31F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6A4F002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73C58B0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740BA5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AEFB37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28C41C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0673AC1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E9E5B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C34B91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DAC82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E2064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BAA3270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B5DE10E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F45CB" w:rsidRPr="008F45CB">
        <w:rPr>
          <w:rFonts w:ascii="Times New Roman" w:hAnsi="Times New Roman"/>
          <w:sz w:val="24"/>
          <w:szCs w:val="24"/>
        </w:rPr>
        <w:t>(</w:t>
      </w:r>
      <w:proofErr w:type="spellStart"/>
      <w:r w:rsidR="008F45CB" w:rsidRPr="008F45CB">
        <w:rPr>
          <w:rFonts w:ascii="Times New Roman" w:hAnsi="Times New Roman"/>
          <w:sz w:val="24"/>
          <w:szCs w:val="24"/>
        </w:rPr>
        <w:t>t.j</w:t>
      </w:r>
      <w:proofErr w:type="spellEnd"/>
      <w:r w:rsidR="008F45CB" w:rsidRPr="008F45CB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B8FC5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59303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407D38E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B4BD7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78835EC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F897606" w14:textId="77777777" w:rsidR="00BE3BCE" w:rsidRPr="00B77707" w:rsidRDefault="008F45C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F45CB">
        <w:rPr>
          <w:rFonts w:ascii="Times New Roman" w:eastAsia="Times New Roman" w:hAnsi="Times New Roman"/>
          <w:b/>
          <w:sz w:val="24"/>
          <w:szCs w:val="24"/>
          <w:lang w:eastAsia="pl-PL"/>
        </w:rPr>
        <w:t>Remont i odnowienie korytarzy, renowacja zabytkowej posadzki kamiennej i wymiana drzwi na parterze budynku Szpitala Chorób Płuc im. św. Józefa w Pilchowicach - etap I.</w:t>
      </w:r>
    </w:p>
    <w:p w14:paraId="6781B57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61BAF02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1F15C794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219649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876605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E618D2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F70177C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7A41CA7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901DA1A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718F66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43B0C66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FB804C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9B47D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D1EDF6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46CB73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9BDFE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8D33A6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AA5749" w14:textId="77777777" w:rsidR="00CC5E8D" w:rsidRDefault="00CC5E8D" w:rsidP="00025386">
      <w:pPr>
        <w:spacing w:after="0" w:line="240" w:lineRule="auto"/>
      </w:pPr>
      <w:r>
        <w:separator/>
      </w:r>
    </w:p>
  </w:endnote>
  <w:endnote w:type="continuationSeparator" w:id="0">
    <w:p w14:paraId="1E74E36E" w14:textId="77777777" w:rsidR="00CC5E8D" w:rsidRDefault="00CC5E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923CC" w14:textId="77777777" w:rsidR="008F45CB" w:rsidRDefault="008F4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D827B" w14:textId="77777777" w:rsidR="00025386" w:rsidRDefault="00705435" w:rsidP="00025386">
    <w:pPr>
      <w:pStyle w:val="Stopka"/>
      <w:tabs>
        <w:tab w:val="clear" w:pos="4536"/>
      </w:tabs>
      <w:jc w:val="center"/>
    </w:pPr>
    <w:r>
      <w:rPr>
        <w:noProof/>
      </w:rPr>
      <w:pict w14:anchorId="1F54F9B6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D379E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F88F3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A24D1" w14:textId="77777777" w:rsidR="008F45CB" w:rsidRDefault="008F4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0BCAB" w14:textId="77777777" w:rsidR="00CC5E8D" w:rsidRDefault="00CC5E8D" w:rsidP="00025386">
      <w:pPr>
        <w:spacing w:after="0" w:line="240" w:lineRule="auto"/>
      </w:pPr>
      <w:r>
        <w:separator/>
      </w:r>
    </w:p>
  </w:footnote>
  <w:footnote w:type="continuationSeparator" w:id="0">
    <w:p w14:paraId="7BA42428" w14:textId="77777777" w:rsidR="00CC5E8D" w:rsidRDefault="00CC5E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B13FB" w14:textId="77777777" w:rsidR="008F45CB" w:rsidRDefault="008F4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9BDDEA" w14:textId="77777777" w:rsidR="008F45CB" w:rsidRDefault="008F4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170E6" w14:textId="77777777" w:rsidR="008F45CB" w:rsidRDefault="008F45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E8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05435"/>
    <w:rsid w:val="00745A44"/>
    <w:rsid w:val="008B797E"/>
    <w:rsid w:val="008F2498"/>
    <w:rsid w:val="008F45CB"/>
    <w:rsid w:val="00A56A6F"/>
    <w:rsid w:val="00B77707"/>
    <w:rsid w:val="00BE3BCE"/>
    <w:rsid w:val="00CC5E8D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44D1263"/>
  <w15:chartTrackingRefBased/>
  <w15:docId w15:val="{E24329AB-7327-46AD-BE3C-D9ADBA62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dc:description/>
  <cp:lastModifiedBy>Szpital Pilchowice</cp:lastModifiedBy>
  <cp:revision>2</cp:revision>
  <dcterms:created xsi:type="dcterms:W3CDTF">2020-05-27T17:05:00Z</dcterms:created>
  <dcterms:modified xsi:type="dcterms:W3CDTF">2020-05-27T17:05:00Z</dcterms:modified>
</cp:coreProperties>
</file>