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8E604" w14:textId="77777777" w:rsidR="00821C80" w:rsidRDefault="006C19F9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422BD6D2"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14:paraId="117661F8" w14:textId="77777777" w:rsidR="00821C80" w:rsidRDefault="00821C80"/>
                <w:p w14:paraId="0599255D" w14:textId="77777777" w:rsidR="00821C80" w:rsidRDefault="00821C80">
                  <w:pPr>
                    <w:rPr>
                      <w:sz w:val="12"/>
                    </w:rPr>
                  </w:pPr>
                </w:p>
                <w:p w14:paraId="5F3B1216" w14:textId="77777777" w:rsidR="00821C80" w:rsidRDefault="00821C80">
                  <w:pPr>
                    <w:rPr>
                      <w:sz w:val="12"/>
                    </w:rPr>
                  </w:pPr>
                </w:p>
                <w:p w14:paraId="7831C3C2" w14:textId="77777777" w:rsidR="00821C80" w:rsidRDefault="00821C80">
                  <w:pPr>
                    <w:rPr>
                      <w:sz w:val="12"/>
                    </w:rPr>
                  </w:pPr>
                </w:p>
                <w:p w14:paraId="282FEDA7" w14:textId="77777777" w:rsidR="00821C80" w:rsidRDefault="00821C80">
                  <w:pPr>
                    <w:rPr>
                      <w:sz w:val="12"/>
                    </w:rPr>
                  </w:pPr>
                </w:p>
                <w:p w14:paraId="51BCE307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65E68B2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EE356BE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C1319" w:rsidRPr="007C1319">
        <w:rPr>
          <w:rFonts w:ascii="Times New Roman" w:hAnsi="Times New Roman"/>
          <w:sz w:val="24"/>
        </w:rPr>
        <w:t>4</w:t>
      </w:r>
    </w:p>
    <w:p w14:paraId="15CCDC35" w14:textId="77777777" w:rsidR="00821C80" w:rsidRDefault="00821C80">
      <w:pPr>
        <w:rPr>
          <w:sz w:val="22"/>
        </w:rPr>
      </w:pPr>
    </w:p>
    <w:p w14:paraId="6F288BEF" w14:textId="77777777" w:rsidR="00821C80" w:rsidRDefault="00821C80">
      <w:pPr>
        <w:rPr>
          <w:sz w:val="22"/>
        </w:rPr>
      </w:pPr>
    </w:p>
    <w:p w14:paraId="2072C5D9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C1319" w:rsidRPr="007C1319">
        <w:rPr>
          <w:sz w:val="24"/>
          <w:szCs w:val="24"/>
        </w:rPr>
        <w:t>15/ZP/2020/P</w:t>
      </w:r>
    </w:p>
    <w:p w14:paraId="63E4BC08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90E68C7" w14:textId="09B3EBE4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  <w:r w:rsidR="00563B09">
        <w:t xml:space="preserve"> – dotyczy Kierownika Robót</w:t>
      </w:r>
      <w:r w:rsidRPr="0060654D">
        <w:t>.</w:t>
      </w:r>
    </w:p>
    <w:p w14:paraId="18D68D63" w14:textId="77777777" w:rsidR="00150D7E" w:rsidRDefault="00150D7E" w:rsidP="0060654D">
      <w:pPr>
        <w:pStyle w:val="Tekstpodstawowy2"/>
      </w:pPr>
    </w:p>
    <w:p w14:paraId="79FAC270" w14:textId="638D9A6B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C1319" w:rsidRPr="007C1319">
        <w:rPr>
          <w:b/>
          <w:sz w:val="24"/>
        </w:rPr>
        <w:t>przetarg</w:t>
      </w:r>
      <w:r w:rsidR="00563B09">
        <w:rPr>
          <w:b/>
          <w:sz w:val="24"/>
        </w:rPr>
        <w:t>u</w:t>
      </w:r>
      <w:r w:rsidR="007C1319" w:rsidRPr="007C1319">
        <w:rPr>
          <w:b/>
          <w:sz w:val="24"/>
        </w:rPr>
        <w:t xml:space="preserve"> nieograniczon</w:t>
      </w:r>
      <w:r w:rsidR="00563B09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4023ABA" w14:textId="77777777" w:rsidR="00150D7E" w:rsidRPr="00901871" w:rsidRDefault="007C1319" w:rsidP="00150D7E">
      <w:pPr>
        <w:jc w:val="both"/>
        <w:rPr>
          <w:sz w:val="24"/>
          <w:szCs w:val="24"/>
        </w:rPr>
      </w:pPr>
      <w:r w:rsidRPr="007C1319">
        <w:rPr>
          <w:b/>
          <w:sz w:val="24"/>
          <w:szCs w:val="24"/>
        </w:rPr>
        <w:t>Remont i odnowienie korytarzy, renowacja zabytkowej posadzki kamiennej i wymiana drzwi na parterze budynku Szpitala Chorób Płuc im. św. Józefa w Pilchowicach - etap I.</w:t>
      </w:r>
    </w:p>
    <w:p w14:paraId="0493A4C0" w14:textId="77777777" w:rsidR="00150D7E" w:rsidRDefault="00150D7E" w:rsidP="00150D7E">
      <w:pPr>
        <w:jc w:val="both"/>
        <w:rPr>
          <w:sz w:val="24"/>
        </w:rPr>
      </w:pPr>
    </w:p>
    <w:p w14:paraId="2F240F8D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157557BC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17E839C8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51B39406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71428404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1FCF857E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7740E5F2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0FC27771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326CEDB6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6ABFC287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2FD7F4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207B30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C6C329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DDEA2C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1177BC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CF4E9F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192AF8BE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996982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158B5B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340E0C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AFB6F29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AE4406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18868D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70CBBD5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095559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C0116B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0D0247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C13005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0008B5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FEDF64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1E8EC60E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6650BB3C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1DF66" w14:textId="77777777" w:rsidR="00637AD9" w:rsidRDefault="00637AD9">
      <w:r>
        <w:separator/>
      </w:r>
    </w:p>
  </w:endnote>
  <w:endnote w:type="continuationSeparator" w:id="0">
    <w:p w14:paraId="58856D78" w14:textId="77777777" w:rsidR="00637AD9" w:rsidRDefault="0063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69356A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3157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05D8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197B4" w14:textId="77777777" w:rsidR="00821C80" w:rsidRDefault="00821C80">
    <w:pPr>
      <w:pStyle w:val="Stopka"/>
      <w:tabs>
        <w:tab w:val="clear" w:pos="4536"/>
      </w:tabs>
      <w:jc w:val="center"/>
    </w:pPr>
  </w:p>
  <w:p w14:paraId="2FD5B80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F7F3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8FD260" w14:textId="77777777" w:rsidR="00821C80" w:rsidRDefault="00821C80">
    <w:pPr>
      <w:pStyle w:val="Stopka"/>
      <w:tabs>
        <w:tab w:val="clear" w:pos="4536"/>
      </w:tabs>
      <w:jc w:val="center"/>
    </w:pPr>
  </w:p>
  <w:p w14:paraId="7986505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0323E" w14:textId="77777777" w:rsidR="00637AD9" w:rsidRDefault="00637AD9">
      <w:r>
        <w:separator/>
      </w:r>
    </w:p>
  </w:footnote>
  <w:footnote w:type="continuationSeparator" w:id="0">
    <w:p w14:paraId="4892C67A" w14:textId="77777777" w:rsidR="00637AD9" w:rsidRDefault="0063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5D8EC" w14:textId="77777777" w:rsidR="007C1319" w:rsidRDefault="007C1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57688" w14:textId="77777777" w:rsidR="007C1319" w:rsidRDefault="007C1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917E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AD9"/>
    <w:rsid w:val="00150D7E"/>
    <w:rsid w:val="00167DCC"/>
    <w:rsid w:val="004E070D"/>
    <w:rsid w:val="00563B09"/>
    <w:rsid w:val="0060654D"/>
    <w:rsid w:val="00637AD9"/>
    <w:rsid w:val="006C19F9"/>
    <w:rsid w:val="007064BA"/>
    <w:rsid w:val="007C1319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E3CB77A"/>
  <w15:chartTrackingRefBased/>
  <w15:docId w15:val="{E89C4FF4-D5A4-4ED1-8204-05C375B53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epacia</dc:creator>
  <cp:keywords/>
  <cp:lastModifiedBy>Szpital Pilchowice</cp:lastModifiedBy>
  <cp:revision>2</cp:revision>
  <cp:lastPrinted>2000-12-12T17:01:00Z</cp:lastPrinted>
  <dcterms:created xsi:type="dcterms:W3CDTF">2020-05-27T17:07:00Z</dcterms:created>
  <dcterms:modified xsi:type="dcterms:W3CDTF">2020-05-27T17:07:00Z</dcterms:modified>
</cp:coreProperties>
</file>