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66409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07BE6" w:rsidRPr="00207BE6">
        <w:rPr>
          <w:b/>
          <w:i w:val="0"/>
          <w:sz w:val="22"/>
          <w:szCs w:val="22"/>
        </w:rPr>
        <w:t>1</w:t>
      </w:r>
    </w:p>
    <w:p w14:paraId="2DC86F35" w14:textId="77777777" w:rsidR="005103B9" w:rsidRDefault="005103B9" w:rsidP="005103B9">
      <w:pPr>
        <w:spacing w:after="0" w:line="480" w:lineRule="auto"/>
        <w:rPr>
          <w:b/>
        </w:rPr>
      </w:pPr>
    </w:p>
    <w:p w14:paraId="7D5F1818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07BE6" w:rsidRPr="00207BE6">
        <w:rPr>
          <w:rFonts w:ascii="Times New Roman" w:hAnsi="Times New Roman"/>
          <w:b/>
        </w:rPr>
        <w:t>15/ZP/2020/P</w:t>
      </w:r>
    </w:p>
    <w:p w14:paraId="442C5AB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4A1CE9D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7BE6" w:rsidRPr="00207BE6">
        <w:rPr>
          <w:sz w:val="22"/>
          <w:szCs w:val="22"/>
        </w:rPr>
        <w:t>Szpital Chorób Płuc  im Św. Józefa w Pilchowicach</w:t>
      </w:r>
    </w:p>
    <w:p w14:paraId="7E804196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7BE6" w:rsidRPr="00207BE6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207BE6" w:rsidRPr="00207BE6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14:paraId="19610EB5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7BE6" w:rsidRPr="00207BE6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207BE6" w:rsidRPr="00207BE6">
        <w:rPr>
          <w:sz w:val="22"/>
          <w:szCs w:val="22"/>
        </w:rPr>
        <w:t>Pilchowice</w:t>
      </w:r>
    </w:p>
    <w:p w14:paraId="3B7DE8EE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85DCE9F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1CC93A2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048A0F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D531765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7B52900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BF2BE65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A7ED08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E13A356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26E0CA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52E870F5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3A423E60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1A5FAB6A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07BE6" w:rsidRPr="00207BE6">
        <w:rPr>
          <w:rFonts w:ascii="Times New Roman" w:hAnsi="Times New Roman"/>
        </w:rPr>
        <w:t>(</w:t>
      </w:r>
      <w:proofErr w:type="spellStart"/>
      <w:r w:rsidR="00207BE6" w:rsidRPr="00207BE6">
        <w:rPr>
          <w:rFonts w:ascii="Times New Roman" w:hAnsi="Times New Roman"/>
        </w:rPr>
        <w:t>t.j</w:t>
      </w:r>
      <w:proofErr w:type="spellEnd"/>
      <w:r w:rsidR="00207BE6" w:rsidRPr="00207BE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633FC05F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1FC3E590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394A921D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7CD44357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628548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3F4C29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07BE6" w:rsidRPr="00207BE6">
        <w:rPr>
          <w:rFonts w:ascii="Times New Roman" w:hAnsi="Times New Roman"/>
          <w:b/>
        </w:rPr>
        <w:t>Remont i odnowienie korytarzy, renowacja zabytkowej posadzki kamiennej i wymiana drzwi na parterze budynku Szpitala Chorób Płuc im. św. Józefa w Pilchowicach - etap 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07BE6" w:rsidRPr="00207BE6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B596C48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9BC028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72276245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6BF1E38E" w14:textId="77777777" w:rsidR="00207BE6" w:rsidRPr="00997D0F" w:rsidRDefault="00207BE6" w:rsidP="00207BE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39B3B8F2" w14:textId="77777777" w:rsidR="00207BE6" w:rsidRPr="00023477" w:rsidRDefault="00207BE6" w:rsidP="00207BE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3ECAE738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1517E1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41BFA0" w14:textId="77777777" w:rsidR="00207BE6" w:rsidRPr="00997D0F" w:rsidRDefault="00207BE6" w:rsidP="00207BE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A610909" w14:textId="77777777" w:rsidR="00207BE6" w:rsidRPr="000247FF" w:rsidRDefault="00207BE6" w:rsidP="00207BE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37A462AE" w14:textId="77777777" w:rsidR="00207BE6" w:rsidRPr="000247FF" w:rsidRDefault="00207BE6" w:rsidP="00207BE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386A80D5" w14:textId="77777777" w:rsidR="00292198" w:rsidRPr="00292198" w:rsidRDefault="00292198" w:rsidP="00292198">
      <w:pPr>
        <w:rPr>
          <w:rFonts w:ascii="Times New Roman" w:hAnsi="Times New Roman"/>
        </w:rPr>
      </w:pPr>
    </w:p>
    <w:p w14:paraId="68DD3A2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A0BDA2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3BD060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59CF7B0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D6D6C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9FB7BB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FC5340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B68EA1F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2EA865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A30CB2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CEDF08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F306930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405F0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38A94D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67CDB57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EF76D47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554A8F4E" w14:textId="77777777" w:rsidTr="005103B9">
        <w:tc>
          <w:tcPr>
            <w:tcW w:w="709" w:type="dxa"/>
          </w:tcPr>
          <w:p w14:paraId="4527FA0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29AF07E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3ACFE9D6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8689800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9C0AB8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054231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6D1FE1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10CC98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29C742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72188F1" w14:textId="412AC08E" w:rsidR="00A24C2D" w:rsidRPr="00F8042D" w:rsidRDefault="003964A9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br w:type="page"/>
      </w:r>
      <w:r w:rsidR="00A24C2D"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="00A24C2D"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="00A24C2D" w:rsidRPr="00F8042D">
        <w:rPr>
          <w:rFonts w:ascii="Times New Roman" w:hAnsi="Times New Roman"/>
        </w:rPr>
        <w:t xml:space="preserve"> </w:t>
      </w:r>
    </w:p>
    <w:p w14:paraId="2C8F2792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0AEDD15A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60851DD8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6DD6D17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52FA96F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083FF6E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12EB25AF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1174D4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2BBC314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837BCD9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D54777E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0C79127D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1BC7069A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3D54F678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7F804018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27C523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EC2C99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BDC6FB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8876C84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E5ADBEB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2EB3A9A7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D803912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7B1A335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317018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7EA6258D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FB9473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C7ACDEE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E3AE83F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4EC88FC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1500C0E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36EB4D21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7BFAAED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B13909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89E697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3FC83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F0368C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F6999E4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1DBFA" w14:textId="77777777" w:rsidR="00057754" w:rsidRDefault="00057754" w:rsidP="0038231F">
      <w:pPr>
        <w:spacing w:after="0" w:line="240" w:lineRule="auto"/>
      </w:pPr>
      <w:r>
        <w:separator/>
      </w:r>
    </w:p>
  </w:endnote>
  <w:endnote w:type="continuationSeparator" w:id="0">
    <w:p w14:paraId="230AC697" w14:textId="77777777" w:rsidR="00057754" w:rsidRDefault="000577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4436B" w14:textId="77777777" w:rsidR="00207BE6" w:rsidRDefault="00207B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A62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EE64D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E0F436" w14:textId="77777777" w:rsidR="00207BE6" w:rsidRDefault="00207B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66AD00" w14:textId="77777777" w:rsidR="00057754" w:rsidRDefault="00057754" w:rsidP="0038231F">
      <w:pPr>
        <w:spacing w:after="0" w:line="240" w:lineRule="auto"/>
      </w:pPr>
      <w:r>
        <w:separator/>
      </w:r>
    </w:p>
  </w:footnote>
  <w:footnote w:type="continuationSeparator" w:id="0">
    <w:p w14:paraId="33BA98E1" w14:textId="77777777" w:rsidR="00057754" w:rsidRDefault="000577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FEB20C" w14:textId="77777777" w:rsidR="00207BE6" w:rsidRDefault="00207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3728A" w14:textId="77777777" w:rsidR="00207BE6" w:rsidRDefault="00207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81B3" w14:textId="77777777" w:rsidR="00207BE6" w:rsidRDefault="00207B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754"/>
    <w:rsid w:val="00023477"/>
    <w:rsid w:val="000247FF"/>
    <w:rsid w:val="00025C8D"/>
    <w:rsid w:val="000303EE"/>
    <w:rsid w:val="0005473D"/>
    <w:rsid w:val="00057754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07BE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64A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3FF63"/>
  <w15:docId w15:val="{765E501D-1C57-41CA-911B-D2949A0E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64844-21D0-4440-B3B1-1C1E119FD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epacia</dc:creator>
  <cp:keywords/>
  <cp:lastModifiedBy>Szpital Pilchowice</cp:lastModifiedBy>
  <cp:revision>2</cp:revision>
  <cp:lastPrinted>2016-07-26T10:32:00Z</cp:lastPrinted>
  <dcterms:created xsi:type="dcterms:W3CDTF">2020-05-27T07:13:00Z</dcterms:created>
  <dcterms:modified xsi:type="dcterms:W3CDTF">2020-05-27T07:13:00Z</dcterms:modified>
</cp:coreProperties>
</file>