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68A" w:rsidRDefault="0075668A" w:rsidP="0075668A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9" style="position:absolute;left:0;text-align:left;margin-left:-6.35pt;margin-top:-18.15pt;width:175.5pt;height:75pt;z-index:-2516561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75668A" w:rsidRDefault="0075668A" w:rsidP="0075668A"/>
                <w:p w:rsidR="0075668A" w:rsidRDefault="0075668A" w:rsidP="0075668A">
                  <w:pPr>
                    <w:rPr>
                      <w:sz w:val="12"/>
                    </w:rPr>
                  </w:pPr>
                </w:p>
                <w:p w:rsidR="0075668A" w:rsidRDefault="0075668A" w:rsidP="0075668A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75668A" w:rsidRPr="00025386" w:rsidRDefault="0075668A" w:rsidP="0075668A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75668A" w:rsidRDefault="0075668A" w:rsidP="0075668A">
                  <w:pPr>
                    <w:rPr>
                      <w:sz w:val="12"/>
                    </w:rPr>
                  </w:pPr>
                </w:p>
                <w:p w:rsidR="0075668A" w:rsidRDefault="0075668A" w:rsidP="0075668A">
                  <w:pPr>
                    <w:rPr>
                      <w:sz w:val="12"/>
                    </w:rPr>
                  </w:pPr>
                </w:p>
                <w:p w:rsidR="0075668A" w:rsidRDefault="0075668A" w:rsidP="0075668A">
                  <w:pPr>
                    <w:rPr>
                      <w:sz w:val="12"/>
                    </w:rPr>
                  </w:pPr>
                </w:p>
                <w:p w:rsidR="0075668A" w:rsidRDefault="0075668A" w:rsidP="0075668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5668A" w:rsidRPr="00A56A6F" w:rsidRDefault="0075668A" w:rsidP="0075668A"/>
              </w:txbxContent>
            </v:textbox>
          </v:roundrect>
        </w:pict>
      </w:r>
      <w:r>
        <w:rPr>
          <w:b/>
          <w:i w:val="0"/>
        </w:rPr>
        <w:t xml:space="preserve">Załącznik nr </w:t>
      </w:r>
      <w:r w:rsidRPr="00DF1A20">
        <w:rPr>
          <w:b/>
        </w:rPr>
        <w:t>3</w:t>
      </w:r>
    </w:p>
    <w:p w:rsidR="0075668A" w:rsidRDefault="0075668A" w:rsidP="0075668A"/>
    <w:p w:rsidR="0075668A" w:rsidRPr="00025386" w:rsidRDefault="0075668A" w:rsidP="0075668A"/>
    <w:p w:rsidR="0075668A" w:rsidRPr="00025386" w:rsidRDefault="0075668A" w:rsidP="0075668A"/>
    <w:p w:rsidR="0075668A" w:rsidRPr="00A56A6F" w:rsidRDefault="0075668A" w:rsidP="0075668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Pr="00DF1A20">
        <w:rPr>
          <w:rFonts w:ascii="Times New Roman" w:eastAsia="Times New Roman" w:hAnsi="Times New Roman"/>
          <w:b/>
          <w:sz w:val="24"/>
          <w:szCs w:val="20"/>
          <w:lang w:eastAsia="pl-PL"/>
        </w:rPr>
        <w:t>19/ZP/2019</w:t>
      </w:r>
    </w:p>
    <w:p w:rsidR="0075668A" w:rsidRPr="00025386" w:rsidRDefault="0075668A" w:rsidP="0075668A"/>
    <w:p w:rsidR="0075668A" w:rsidRDefault="0075668A" w:rsidP="0075668A"/>
    <w:p w:rsidR="0075668A" w:rsidRDefault="0075668A" w:rsidP="007566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>
        <w:rPr>
          <w:rFonts w:ascii="Times New Roman" w:hAnsi="Times New Roman"/>
          <w:b/>
          <w:sz w:val="28"/>
          <w:szCs w:val="28"/>
        </w:rPr>
        <w:t xml:space="preserve">CI ZAMÓWIENIA, KTÓRYCH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75668A" w:rsidRDefault="0075668A" w:rsidP="0075668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5668A" w:rsidRPr="00A56A6F" w:rsidRDefault="0075668A" w:rsidP="0075668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Pr="0034274E">
        <w:rPr>
          <w:rFonts w:ascii="Times New Roman" w:eastAsia="Times New Roman" w:hAnsi="Times New Roman"/>
          <w:sz w:val="24"/>
          <w:szCs w:val="20"/>
          <w:lang w:eastAsia="pl-PL"/>
        </w:rPr>
        <w:t>przetargu nieograniczonego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75668A" w:rsidRPr="00A56A6F" w:rsidRDefault="0075668A" w:rsidP="0075668A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F1A20">
        <w:rPr>
          <w:rFonts w:ascii="Times New Roman" w:eastAsia="Times New Roman" w:hAnsi="Times New Roman"/>
          <w:b/>
          <w:sz w:val="24"/>
          <w:szCs w:val="24"/>
          <w:lang w:eastAsia="pl-PL"/>
        </w:rPr>
        <w:t>Dostawy sprzętu medycznego, laboratoryjnego , środków dezynfekujących i opatrunkowych dla szpitala w Pilchowicach</w:t>
      </w:r>
    </w:p>
    <w:p w:rsidR="0075668A" w:rsidRPr="00A56A6F" w:rsidRDefault="0075668A" w:rsidP="0075668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75668A" w:rsidRPr="00A56A6F" w:rsidRDefault="0075668A" w:rsidP="007566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>
        <w:rPr>
          <w:rFonts w:ascii="Times New Roman" w:hAnsi="Times New Roman"/>
          <w:sz w:val="24"/>
          <w:szCs w:val="24"/>
        </w:rPr>
        <w:t>owym postępowaniu 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75668A" w:rsidRDefault="0075668A" w:rsidP="0075668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75668A" w:rsidRPr="00A56A6F" w:rsidTr="00B53F55">
        <w:trPr>
          <w:trHeight w:val="324"/>
        </w:trPr>
        <w:tc>
          <w:tcPr>
            <w:tcW w:w="567" w:type="dxa"/>
            <w:shd w:val="clear" w:color="auto" w:fill="auto"/>
          </w:tcPr>
          <w:p w:rsidR="0075668A" w:rsidRPr="003C30EF" w:rsidRDefault="0075668A" w:rsidP="00B53F55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75668A" w:rsidRPr="003C30EF" w:rsidRDefault="0075668A" w:rsidP="00B53F55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75668A" w:rsidRPr="003C30EF" w:rsidRDefault="0075668A" w:rsidP="00B53F5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75668A" w:rsidRPr="003C30EF" w:rsidRDefault="0075668A" w:rsidP="00B53F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5668A" w:rsidRPr="00A56A6F" w:rsidTr="00B53F55">
        <w:trPr>
          <w:trHeight w:val="609"/>
        </w:trPr>
        <w:tc>
          <w:tcPr>
            <w:tcW w:w="567" w:type="dxa"/>
            <w:shd w:val="clear" w:color="auto" w:fill="auto"/>
          </w:tcPr>
          <w:p w:rsidR="0075668A" w:rsidRPr="00A56A6F" w:rsidRDefault="0075668A" w:rsidP="00B53F55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75668A" w:rsidRPr="00A56A6F" w:rsidRDefault="0075668A" w:rsidP="00B53F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75668A" w:rsidRPr="00A56A6F" w:rsidRDefault="0075668A" w:rsidP="00B53F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68A" w:rsidRPr="00A56A6F" w:rsidTr="00B53F55">
        <w:trPr>
          <w:trHeight w:val="480"/>
        </w:trPr>
        <w:tc>
          <w:tcPr>
            <w:tcW w:w="567" w:type="dxa"/>
            <w:shd w:val="clear" w:color="auto" w:fill="auto"/>
          </w:tcPr>
          <w:p w:rsidR="0075668A" w:rsidRPr="00A56A6F" w:rsidRDefault="0075668A" w:rsidP="00B53F55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75668A" w:rsidRPr="00A56A6F" w:rsidRDefault="0075668A" w:rsidP="00B53F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75668A" w:rsidRPr="00A56A6F" w:rsidRDefault="0075668A" w:rsidP="00B53F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668A" w:rsidRPr="00A56A6F" w:rsidTr="00B53F55">
        <w:trPr>
          <w:trHeight w:val="630"/>
        </w:trPr>
        <w:tc>
          <w:tcPr>
            <w:tcW w:w="567" w:type="dxa"/>
            <w:shd w:val="clear" w:color="auto" w:fill="auto"/>
          </w:tcPr>
          <w:p w:rsidR="0075668A" w:rsidRPr="00A56A6F" w:rsidRDefault="0075668A" w:rsidP="00B53F55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75668A" w:rsidRPr="00A56A6F" w:rsidRDefault="0075668A" w:rsidP="00B53F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75668A" w:rsidRPr="00A56A6F" w:rsidRDefault="0075668A" w:rsidP="00B53F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668A" w:rsidRPr="00025386" w:rsidRDefault="0075668A" w:rsidP="0075668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668A" w:rsidRPr="008F2498" w:rsidRDefault="0075668A" w:rsidP="007566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75668A" w:rsidRDefault="0075668A" w:rsidP="0075668A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5668A" w:rsidRDefault="0075668A" w:rsidP="0075668A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025386" w:rsidRPr="0075668A" w:rsidRDefault="00025386" w:rsidP="0075668A"/>
    <w:sectPr w:rsidR="00025386" w:rsidRPr="0075668A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BDD" w:rsidRDefault="003F1BDD" w:rsidP="00025386">
      <w:pPr>
        <w:spacing w:after="0" w:line="240" w:lineRule="auto"/>
      </w:pPr>
      <w:r>
        <w:separator/>
      </w:r>
    </w:p>
  </w:endnote>
  <w:endnote w:type="continuationSeparator" w:id="0">
    <w:p w:rsidR="003F1BDD" w:rsidRDefault="003F1B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A20" w:rsidRDefault="00DF1A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6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6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A20" w:rsidRDefault="00DF1A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BDD" w:rsidRDefault="003F1BDD" w:rsidP="00025386">
      <w:pPr>
        <w:spacing w:after="0" w:line="240" w:lineRule="auto"/>
      </w:pPr>
      <w:r>
        <w:separator/>
      </w:r>
    </w:p>
  </w:footnote>
  <w:footnote w:type="continuationSeparator" w:id="0">
    <w:p w:rsidR="003F1BDD" w:rsidRDefault="003F1B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A20" w:rsidRDefault="00DF1A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A20" w:rsidRDefault="00DF1A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A20" w:rsidRDefault="00DF1A2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A20"/>
    <w:rsid w:val="00025386"/>
    <w:rsid w:val="00101B40"/>
    <w:rsid w:val="001C2314"/>
    <w:rsid w:val="0034274E"/>
    <w:rsid w:val="003C30EF"/>
    <w:rsid w:val="003F1BDD"/>
    <w:rsid w:val="005624D8"/>
    <w:rsid w:val="005A0158"/>
    <w:rsid w:val="0069796D"/>
    <w:rsid w:val="0075668A"/>
    <w:rsid w:val="008E405A"/>
    <w:rsid w:val="008F2498"/>
    <w:rsid w:val="00A56A6F"/>
    <w:rsid w:val="00D55FC4"/>
    <w:rsid w:val="00DF1A20"/>
    <w:rsid w:val="00E631B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2019-10-28T07:06:00Z</cp:lastPrinted>
  <dcterms:created xsi:type="dcterms:W3CDTF">2019-10-28T07:07:00Z</dcterms:created>
  <dcterms:modified xsi:type="dcterms:W3CDTF">2019-10-28T07:07:00Z</dcterms:modified>
</cp:coreProperties>
</file>