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F02ED" w:rsidRPr="00CF02ED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F02ED" w:rsidRPr="00CF02ED">
        <w:rPr>
          <w:rFonts w:ascii="Times New Roman" w:hAnsi="Times New Roman"/>
          <w:b/>
        </w:rPr>
        <w:t>17/ZP/2019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F02ED" w:rsidRPr="00CF02ED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F02ED" w:rsidRPr="00CF02ED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CF02ED" w:rsidRPr="00CF02ED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F02ED" w:rsidRPr="00CF02ED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CF02ED" w:rsidRPr="00CF02ED">
        <w:rPr>
          <w:sz w:val="22"/>
          <w:szCs w:val="22"/>
        </w:rPr>
        <w:t>Pilchowice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firma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F02ED" w:rsidRPr="00CF02ED">
        <w:rPr>
          <w:rFonts w:ascii="Times New Roman" w:hAnsi="Times New Roman"/>
        </w:rPr>
        <w:t>(</w:t>
      </w:r>
      <w:proofErr w:type="spellStart"/>
      <w:r w:rsidR="00CF02ED" w:rsidRPr="00CF02ED">
        <w:rPr>
          <w:rFonts w:ascii="Times New Roman" w:hAnsi="Times New Roman"/>
        </w:rPr>
        <w:t>t.j</w:t>
      </w:r>
      <w:proofErr w:type="spellEnd"/>
      <w:r w:rsidR="00CF02ED" w:rsidRPr="00CF02ED">
        <w:rPr>
          <w:rFonts w:ascii="Times New Roman" w:hAnsi="Times New Roman"/>
        </w:rPr>
        <w:t xml:space="preserve">. </w:t>
      </w:r>
      <w:proofErr w:type="spellStart"/>
      <w:r w:rsidR="00CF02ED" w:rsidRPr="00CF02ED">
        <w:rPr>
          <w:rFonts w:ascii="Times New Roman" w:hAnsi="Times New Roman"/>
        </w:rPr>
        <w:t>Dz.U</w:t>
      </w:r>
      <w:proofErr w:type="spellEnd"/>
      <w:r w:rsidR="00CF02ED" w:rsidRPr="00CF02ED">
        <w:rPr>
          <w:rFonts w:ascii="Times New Roman" w:hAnsi="Times New Roman"/>
        </w:rPr>
        <w:t>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F02ED" w:rsidRPr="00CF02ED">
        <w:rPr>
          <w:rFonts w:ascii="Times New Roman" w:hAnsi="Times New Roman"/>
          <w:b/>
        </w:rPr>
        <w:t>Dostawy leków i innych produktów leczniczych dla Szpitala w Pilchowicach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F02ED" w:rsidRPr="00CF02ED">
        <w:rPr>
          <w:rFonts w:ascii="Times New Roman" w:hAnsi="Times New Roman"/>
          <w:b/>
        </w:rPr>
        <w:t>Szpital Chorób Płuc  im Św. Józefa w Pilchowicach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24 ust 1 </w:t>
      </w:r>
      <w:proofErr w:type="spellStart"/>
      <w:r w:rsidR="002C4137">
        <w:rPr>
          <w:rFonts w:ascii="Times New Roman" w:hAnsi="Times New Roman"/>
        </w:rPr>
        <w:t>pkt</w:t>
      </w:r>
      <w:proofErr w:type="spellEnd"/>
      <w:r w:rsidR="002C4137"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CF02ED" w:rsidRPr="00997D0F" w:rsidRDefault="00CF02ED" w:rsidP="00CF02ED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CF02ED" w:rsidRPr="00023477" w:rsidRDefault="00CF02ED" w:rsidP="00CF02ED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CF02ED" w:rsidRPr="00997D0F" w:rsidRDefault="00CF02ED" w:rsidP="00CF02E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F02ED" w:rsidRPr="000247FF" w:rsidRDefault="00CF02ED" w:rsidP="00CF02E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1</w:t>
      </w:r>
    </w:p>
    <w:p w:rsidR="00CF02ED" w:rsidRPr="000247FF" w:rsidRDefault="00CF02ED" w:rsidP="00CF02E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CF02ED" w:rsidRPr="00292198" w:rsidRDefault="00CF02ED" w:rsidP="00CF02E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F02ED" w:rsidRPr="000247FF" w:rsidRDefault="00CF02ED" w:rsidP="00CF02E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8</w:t>
      </w:r>
    </w:p>
    <w:p w:rsidR="00CF02ED" w:rsidRDefault="00CF02ED" w:rsidP="00CF02ED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pkt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 xml:space="preserve">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lastRenderedPageBreak/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1C3D" w:rsidRDefault="004C1C3D" w:rsidP="0038231F">
      <w:pPr>
        <w:spacing w:after="0" w:line="240" w:lineRule="auto"/>
      </w:pPr>
      <w:r>
        <w:separator/>
      </w:r>
    </w:p>
  </w:endnote>
  <w:endnote w:type="continuationSeparator" w:id="0">
    <w:p w:rsidR="004C1C3D" w:rsidRDefault="004C1C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2ED" w:rsidRDefault="00CF02E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9B1703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9B1703">
      <w:rPr>
        <w:b/>
        <w:bCs/>
        <w:sz w:val="24"/>
        <w:szCs w:val="24"/>
      </w:rPr>
      <w:fldChar w:fldCharType="separate"/>
    </w:r>
    <w:r w:rsidR="0067088C">
      <w:rPr>
        <w:b/>
        <w:bCs/>
        <w:noProof/>
      </w:rPr>
      <w:t>1</w:t>
    </w:r>
    <w:r w:rsidR="009B1703">
      <w:rPr>
        <w:b/>
        <w:bCs/>
        <w:sz w:val="24"/>
        <w:szCs w:val="24"/>
      </w:rPr>
      <w:fldChar w:fldCharType="end"/>
    </w:r>
    <w:r>
      <w:t xml:space="preserve"> z </w:t>
    </w:r>
    <w:r w:rsidR="009B1703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9B1703">
      <w:rPr>
        <w:b/>
        <w:bCs/>
        <w:sz w:val="24"/>
        <w:szCs w:val="24"/>
      </w:rPr>
      <w:fldChar w:fldCharType="separate"/>
    </w:r>
    <w:r w:rsidR="0067088C">
      <w:rPr>
        <w:b/>
        <w:bCs/>
        <w:noProof/>
      </w:rPr>
      <w:t>4</w:t>
    </w:r>
    <w:r w:rsidR="009B1703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2ED" w:rsidRDefault="00CF02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1C3D" w:rsidRDefault="004C1C3D" w:rsidP="0038231F">
      <w:pPr>
        <w:spacing w:after="0" w:line="240" w:lineRule="auto"/>
      </w:pPr>
      <w:r>
        <w:separator/>
      </w:r>
    </w:p>
  </w:footnote>
  <w:footnote w:type="continuationSeparator" w:id="0">
    <w:p w:rsidR="004C1C3D" w:rsidRDefault="004C1C3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2ED" w:rsidRDefault="00CF02E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2ED" w:rsidRDefault="00CF02E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2ED" w:rsidRDefault="00CF02E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02E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85E18"/>
    <w:rsid w:val="004C1C3D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88C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B1703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02ED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170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0841C-C552-46D7-AA59-B0BCA9D8E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730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2019-11-05T06:06:00Z</cp:lastPrinted>
  <dcterms:created xsi:type="dcterms:W3CDTF">2019-11-05T06:06:00Z</dcterms:created>
  <dcterms:modified xsi:type="dcterms:W3CDTF">2019-11-05T06:06:00Z</dcterms:modified>
</cp:coreProperties>
</file>