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E1958" w:rsidRPr="004E195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E1958" w:rsidRPr="004E1958">
        <w:rPr>
          <w:rFonts w:ascii="Times New Roman" w:hAnsi="Times New Roman"/>
          <w:b/>
        </w:rPr>
        <w:t>15/ZP/2019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1958" w:rsidRPr="004E1958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1958" w:rsidRPr="004E1958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4E1958" w:rsidRPr="004E1958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1958" w:rsidRPr="004E1958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4E1958" w:rsidRPr="004E1958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E1958" w:rsidRPr="004E1958">
        <w:rPr>
          <w:rFonts w:ascii="Times New Roman" w:hAnsi="Times New Roman"/>
        </w:rPr>
        <w:t>(</w:t>
      </w:r>
      <w:proofErr w:type="spellStart"/>
      <w:r w:rsidR="004E1958" w:rsidRPr="004E1958">
        <w:rPr>
          <w:rFonts w:ascii="Times New Roman" w:hAnsi="Times New Roman"/>
        </w:rPr>
        <w:t>t.j</w:t>
      </w:r>
      <w:proofErr w:type="spellEnd"/>
      <w:r w:rsidR="004E1958" w:rsidRPr="004E1958">
        <w:rPr>
          <w:rFonts w:ascii="Times New Roman" w:hAnsi="Times New Roman"/>
        </w:rPr>
        <w:t xml:space="preserve">. Dz. U. z  2018 r. poz. 1986 z </w:t>
      </w:r>
      <w:proofErr w:type="spellStart"/>
      <w:r w:rsidR="004E1958" w:rsidRPr="004E1958">
        <w:rPr>
          <w:rFonts w:ascii="Times New Roman" w:hAnsi="Times New Roman"/>
        </w:rPr>
        <w:t>późn</w:t>
      </w:r>
      <w:proofErr w:type="spellEnd"/>
      <w:r w:rsidR="004E1958" w:rsidRPr="004E195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E1958" w:rsidRPr="004E1958">
        <w:rPr>
          <w:rFonts w:ascii="Times New Roman" w:hAnsi="Times New Roman"/>
          <w:b/>
        </w:rPr>
        <w:t>Usługi transportu sanitarnego dla 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E1958" w:rsidRPr="004E1958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E1958" w:rsidRPr="00997D0F" w:rsidRDefault="004E1958" w:rsidP="004E195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E1958" w:rsidRPr="00023477" w:rsidRDefault="004E1958" w:rsidP="004E195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4E1958" w:rsidRDefault="004E1958" w:rsidP="004E195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C5760" w:rsidRPr="00997D0F" w:rsidRDefault="002C5760" w:rsidP="004E195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E1958" w:rsidRPr="000247FF" w:rsidRDefault="004E1958" w:rsidP="004E195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4E1958" w:rsidRPr="000247FF" w:rsidRDefault="004E1958" w:rsidP="004E195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4E1958" w:rsidRPr="00292198" w:rsidRDefault="004E1958" w:rsidP="004E195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E1958" w:rsidRPr="000247FF" w:rsidRDefault="004E1958" w:rsidP="004E195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4E1958" w:rsidRDefault="004E1958" w:rsidP="004E195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C5760" w:rsidRDefault="002C576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</w:t>
      </w:r>
    </w:p>
    <w:p w:rsidR="002C5760" w:rsidRDefault="002C576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C5760" w:rsidRDefault="002C576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C5760" w:rsidRDefault="002C5760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1D39" w:rsidRPr="006676AE" w:rsidRDefault="00961D39" w:rsidP="00961D39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Podpisy należy złożyć przy każdym oświadczeniu jeżeli nie dotyczy dopisać „nie dotyczy” lub przekreślić.</w:t>
      </w:r>
    </w:p>
    <w:p w:rsidR="00484F88" w:rsidRPr="002C5760" w:rsidRDefault="00484F88" w:rsidP="00961D39">
      <w:pPr>
        <w:spacing w:line="360" w:lineRule="auto"/>
        <w:jc w:val="both"/>
        <w:rPr>
          <w:rFonts w:ascii="Times New Roman" w:hAnsi="Times New Roman"/>
          <w:sz w:val="21"/>
          <w:szCs w:val="21"/>
          <w:u w:val="single"/>
        </w:rPr>
      </w:pPr>
    </w:p>
    <w:sectPr w:rsidR="00484F88" w:rsidRPr="002C576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D9B" w:rsidRDefault="00D82D9B" w:rsidP="0038231F">
      <w:pPr>
        <w:spacing w:after="0" w:line="240" w:lineRule="auto"/>
      </w:pPr>
      <w:r>
        <w:separator/>
      </w:r>
    </w:p>
  </w:endnote>
  <w:endnote w:type="continuationSeparator" w:id="0">
    <w:p w:rsidR="00D82D9B" w:rsidRDefault="00D82D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58" w:rsidRDefault="004E19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B5D6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B5D67">
      <w:rPr>
        <w:b/>
        <w:bCs/>
        <w:sz w:val="24"/>
        <w:szCs w:val="24"/>
      </w:rPr>
      <w:fldChar w:fldCharType="separate"/>
    </w:r>
    <w:r w:rsidR="00961D39">
      <w:rPr>
        <w:b/>
        <w:bCs/>
        <w:noProof/>
      </w:rPr>
      <w:t>4</w:t>
    </w:r>
    <w:r w:rsidR="009B5D67">
      <w:rPr>
        <w:b/>
        <w:bCs/>
        <w:sz w:val="24"/>
        <w:szCs w:val="24"/>
      </w:rPr>
      <w:fldChar w:fldCharType="end"/>
    </w:r>
    <w:r>
      <w:t xml:space="preserve"> z </w:t>
    </w:r>
    <w:r w:rsidR="009B5D6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B5D67">
      <w:rPr>
        <w:b/>
        <w:bCs/>
        <w:sz w:val="24"/>
        <w:szCs w:val="24"/>
      </w:rPr>
      <w:fldChar w:fldCharType="separate"/>
    </w:r>
    <w:r w:rsidR="00961D39">
      <w:rPr>
        <w:b/>
        <w:bCs/>
        <w:noProof/>
      </w:rPr>
      <w:t>4</w:t>
    </w:r>
    <w:r w:rsidR="009B5D6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58" w:rsidRDefault="004E19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D9B" w:rsidRDefault="00D82D9B" w:rsidP="0038231F">
      <w:pPr>
        <w:spacing w:after="0" w:line="240" w:lineRule="auto"/>
      </w:pPr>
      <w:r>
        <w:separator/>
      </w:r>
    </w:p>
  </w:footnote>
  <w:footnote w:type="continuationSeparator" w:id="0">
    <w:p w:rsidR="00D82D9B" w:rsidRDefault="00D82D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58" w:rsidRDefault="004E19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58" w:rsidRDefault="004E19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958" w:rsidRDefault="004E19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95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576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95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1D39"/>
    <w:rsid w:val="00975019"/>
    <w:rsid w:val="00975C49"/>
    <w:rsid w:val="00997D0F"/>
    <w:rsid w:val="009B5D67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82D9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D6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3A03E-26DA-48DC-9DD2-E35028C30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2019-08-27T10:28:00Z</cp:lastPrinted>
  <dcterms:created xsi:type="dcterms:W3CDTF">2019-08-27T10:28:00Z</dcterms:created>
  <dcterms:modified xsi:type="dcterms:W3CDTF">2019-08-27T10:28:00Z</dcterms:modified>
</cp:coreProperties>
</file>