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65AF" w:rsidRPr="00B865A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65AF" w:rsidRPr="00B865AF">
        <w:rPr>
          <w:rFonts w:ascii="Times New Roman" w:hAnsi="Times New Roman"/>
          <w:b/>
        </w:rPr>
        <w:t>16/ZP/2019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65AF" w:rsidRPr="00B865AF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65AF" w:rsidRPr="00B865AF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B865AF" w:rsidRPr="00B865AF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65AF" w:rsidRPr="00B865AF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B865AF" w:rsidRPr="00B865AF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65AF" w:rsidRPr="00B865AF">
        <w:rPr>
          <w:rFonts w:ascii="Times New Roman" w:hAnsi="Times New Roman"/>
        </w:rPr>
        <w:t>(</w:t>
      </w:r>
      <w:proofErr w:type="spellStart"/>
      <w:r w:rsidR="00B865AF" w:rsidRPr="00B865AF">
        <w:rPr>
          <w:rFonts w:ascii="Times New Roman" w:hAnsi="Times New Roman"/>
        </w:rPr>
        <w:t>t.j</w:t>
      </w:r>
      <w:proofErr w:type="spellEnd"/>
      <w:r w:rsidR="00B865AF" w:rsidRPr="00B865AF">
        <w:rPr>
          <w:rFonts w:ascii="Times New Roman" w:hAnsi="Times New Roman"/>
        </w:rPr>
        <w:t xml:space="preserve">. Dz. U. z  2018 r. poz. 1986 z </w:t>
      </w:r>
      <w:proofErr w:type="spellStart"/>
      <w:r w:rsidR="00B865AF" w:rsidRPr="00B865AF">
        <w:rPr>
          <w:rFonts w:ascii="Times New Roman" w:hAnsi="Times New Roman"/>
        </w:rPr>
        <w:t>późn</w:t>
      </w:r>
      <w:proofErr w:type="spellEnd"/>
      <w:r w:rsidR="00B865AF" w:rsidRPr="00B865A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65AF" w:rsidRPr="00B865AF">
        <w:rPr>
          <w:rFonts w:ascii="Times New Roman" w:hAnsi="Times New Roman"/>
          <w:b/>
        </w:rPr>
        <w:t>Obsługa informatyczna i serwisowa sieci informatycznych oraz sprzętu komputerowego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65AF" w:rsidRPr="00B865AF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5E4A90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5E4A90">
        <w:rPr>
          <w:rFonts w:ascii="Times New Roman" w:hAnsi="Times New Roman"/>
          <w:b/>
        </w:rPr>
        <w:t>OŚWIADCZENIA DOTYCZĄCE</w:t>
      </w:r>
      <w:r w:rsidR="00A24C2D" w:rsidRPr="005E4A90">
        <w:rPr>
          <w:rFonts w:ascii="Times New Roman" w:hAnsi="Times New Roman"/>
          <w:b/>
        </w:rPr>
        <w:t xml:space="preserve"> WYKONAWCY</w:t>
      </w:r>
      <w:r w:rsidR="00E31C06" w:rsidRPr="005E4A90">
        <w:rPr>
          <w:rFonts w:ascii="Times New Roman" w:hAnsi="Times New Roman"/>
          <w:b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865AF" w:rsidRPr="00997D0F" w:rsidRDefault="00B865AF" w:rsidP="00B865A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865AF" w:rsidRPr="00023477" w:rsidRDefault="00B865AF" w:rsidP="00B865A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B865AF" w:rsidRPr="000247FF" w:rsidRDefault="00B865AF" w:rsidP="00B865A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B865AF" w:rsidRPr="000247FF" w:rsidRDefault="00B865AF" w:rsidP="00B865A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B865AF" w:rsidRPr="00292198" w:rsidRDefault="00B865AF" w:rsidP="00B865A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B865AF" w:rsidRPr="000247FF" w:rsidRDefault="00B865AF" w:rsidP="00B865A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6</w:t>
      </w:r>
    </w:p>
    <w:p w:rsidR="00B865AF" w:rsidRPr="000247FF" w:rsidRDefault="00B865AF" w:rsidP="00B865A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jeżeli urzędującego członka jego organu zarządzającego lub nadzorczego, wspólnika spółki w spółce jawnej lub partnerskiej albo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komplementariusza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w spółce komandytowej lub komandytowo-akcyjnej lub prokurenta prawomocnie skazano za wykroczenie, o którym mowa w art. 24 ust. 5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5E4A90" w:rsidRDefault="005E4A90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5E4A90" w:rsidRPr="006676AE" w:rsidRDefault="005E4A90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E4A90" w:rsidRDefault="005E4A9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E4A90" w:rsidRDefault="005E4A9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E4A90" w:rsidRDefault="005E4A9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E4A90" w:rsidRDefault="005E4A9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E4A90" w:rsidRPr="006676AE" w:rsidRDefault="005E4A9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Podpisy należy złożyć przy każdym oświadczeniu jeżeli nie dotyczy dopisać „nie dotyczy” lub przekreślić</w:t>
      </w:r>
    </w:p>
    <w:sectPr w:rsidR="005E4A90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812" w:rsidRDefault="00106812" w:rsidP="0038231F">
      <w:pPr>
        <w:spacing w:after="0" w:line="240" w:lineRule="auto"/>
      </w:pPr>
      <w:r>
        <w:separator/>
      </w:r>
    </w:p>
  </w:endnote>
  <w:endnote w:type="continuationSeparator" w:id="0">
    <w:p w:rsidR="00106812" w:rsidRDefault="001068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AF" w:rsidRDefault="00B865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A9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A9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AF" w:rsidRDefault="00B865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812" w:rsidRDefault="00106812" w:rsidP="0038231F">
      <w:pPr>
        <w:spacing w:after="0" w:line="240" w:lineRule="auto"/>
      </w:pPr>
      <w:r>
        <w:separator/>
      </w:r>
    </w:p>
  </w:footnote>
  <w:footnote w:type="continuationSeparator" w:id="0">
    <w:p w:rsidR="00106812" w:rsidRDefault="001068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AF" w:rsidRDefault="00B865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AF" w:rsidRDefault="00B865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AF" w:rsidRDefault="00B865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5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6812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A90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65AF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3D9A7-C5C5-4C07-881B-93AB89E3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2019-08-27T10:26:00Z</cp:lastPrinted>
  <dcterms:created xsi:type="dcterms:W3CDTF">2019-08-27T10:26:00Z</dcterms:created>
  <dcterms:modified xsi:type="dcterms:W3CDTF">2019-08-27T10:26:00Z</dcterms:modified>
</cp:coreProperties>
</file>