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95353" w:rsidRPr="00595353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95353" w:rsidRPr="00595353">
        <w:rPr>
          <w:rFonts w:ascii="Times New Roman" w:hAnsi="Times New Roman"/>
          <w:b/>
        </w:rPr>
        <w:t>12/ZP/2019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5353" w:rsidRPr="00595353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5353" w:rsidRPr="00595353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595353" w:rsidRPr="00595353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5353" w:rsidRPr="00595353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595353" w:rsidRPr="00595353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95353" w:rsidRPr="00595353">
        <w:rPr>
          <w:rFonts w:ascii="Times New Roman" w:hAnsi="Times New Roman"/>
        </w:rPr>
        <w:t>(</w:t>
      </w:r>
      <w:proofErr w:type="spellStart"/>
      <w:r w:rsidR="00595353" w:rsidRPr="00595353">
        <w:rPr>
          <w:rFonts w:ascii="Times New Roman" w:hAnsi="Times New Roman"/>
        </w:rPr>
        <w:t>t.j</w:t>
      </w:r>
      <w:proofErr w:type="spellEnd"/>
      <w:r w:rsidR="00595353" w:rsidRPr="00595353">
        <w:rPr>
          <w:rFonts w:ascii="Times New Roman" w:hAnsi="Times New Roman"/>
        </w:rPr>
        <w:t xml:space="preserve">. Dz. U. z  2018 r. poz. 1986 z </w:t>
      </w:r>
      <w:proofErr w:type="spellStart"/>
      <w:r w:rsidR="00595353" w:rsidRPr="00595353">
        <w:rPr>
          <w:rFonts w:ascii="Times New Roman" w:hAnsi="Times New Roman"/>
        </w:rPr>
        <w:t>późn</w:t>
      </w:r>
      <w:proofErr w:type="spellEnd"/>
      <w:r w:rsidR="00595353" w:rsidRPr="00595353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95353" w:rsidRPr="00595353">
        <w:rPr>
          <w:rFonts w:ascii="Times New Roman" w:hAnsi="Times New Roman"/>
          <w:b/>
        </w:rPr>
        <w:t>Przebudowa pomieszczeń na potrzeby utworzenia izolatki na oddziale Chorób Płuc i Gruźlicy Szpitala Chorób Płuc im. Św. Józefa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95353" w:rsidRPr="00595353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95353" w:rsidRPr="00997D0F" w:rsidRDefault="00595353" w:rsidP="0059535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95353" w:rsidRPr="00023477" w:rsidRDefault="00595353" w:rsidP="0059535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595353" w:rsidRPr="00997D0F" w:rsidRDefault="00595353" w:rsidP="0059535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95353" w:rsidRPr="000247FF" w:rsidRDefault="00595353" w:rsidP="0059535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595353" w:rsidRPr="000247FF" w:rsidRDefault="00595353" w:rsidP="0059535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595353" w:rsidRPr="00292198" w:rsidRDefault="00595353" w:rsidP="0059535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95353" w:rsidRPr="000247FF" w:rsidRDefault="00595353" w:rsidP="0059535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595353" w:rsidRDefault="00595353" w:rsidP="0059535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E317C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Podpisać również pozycje wykreślone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A22" w:rsidRDefault="000F7A22" w:rsidP="0038231F">
      <w:pPr>
        <w:spacing w:after="0" w:line="240" w:lineRule="auto"/>
      </w:pPr>
      <w:r>
        <w:separator/>
      </w:r>
    </w:p>
  </w:endnote>
  <w:endnote w:type="continuationSeparator" w:id="0">
    <w:p w:rsidR="000F7A22" w:rsidRDefault="000F7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53" w:rsidRDefault="005953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317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317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53" w:rsidRDefault="005953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A22" w:rsidRDefault="000F7A22" w:rsidP="0038231F">
      <w:pPr>
        <w:spacing w:after="0" w:line="240" w:lineRule="auto"/>
      </w:pPr>
      <w:r>
        <w:separator/>
      </w:r>
    </w:p>
  </w:footnote>
  <w:footnote w:type="continuationSeparator" w:id="0">
    <w:p w:rsidR="000F7A22" w:rsidRDefault="000F7A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53" w:rsidRDefault="005953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53" w:rsidRDefault="005953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353" w:rsidRDefault="005953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535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7A22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317C"/>
    <w:rsid w:val="004F23F7"/>
    <w:rsid w:val="004F40EF"/>
    <w:rsid w:val="005103B9"/>
    <w:rsid w:val="00520174"/>
    <w:rsid w:val="005641F0"/>
    <w:rsid w:val="00595353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D2557-DCA1-4A53-97A4-5F532BD4E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2019-06-24T06:50:00Z</cp:lastPrinted>
  <dcterms:created xsi:type="dcterms:W3CDTF">2019-06-24T06:50:00Z</dcterms:created>
  <dcterms:modified xsi:type="dcterms:W3CDTF">2019-06-24T06:50:00Z</dcterms:modified>
</cp:coreProperties>
</file>