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B0870" w:rsidRPr="00DB087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B0870" w:rsidRPr="00DB0870">
        <w:rPr>
          <w:b/>
          <w:sz w:val="24"/>
        </w:rPr>
        <w:t>12/ZP/2019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B0870" w:rsidRPr="00DB0870">
        <w:rPr>
          <w:b/>
        </w:rPr>
        <w:t>przetarg nieograniczony</w:t>
      </w:r>
      <w:r w:rsidR="00753DC1">
        <w:t xml:space="preserve"> na:</w:t>
      </w:r>
    </w:p>
    <w:p w:rsidR="0000184A" w:rsidRDefault="00DB087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B0870">
        <w:rPr>
          <w:b/>
          <w:sz w:val="24"/>
          <w:szCs w:val="24"/>
        </w:rPr>
        <w:t>Przebudowa pomieszczeń na potrzeby utworzenia izolatki na oddziale Chorób Płuc i Gruźlicy Szpitala Chorób Płuc im. Św. Józefa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B0870" w:rsidRPr="00DB0870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B0870" w:rsidRPr="00DB0870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B0870" w:rsidRPr="00DB0870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C07" w:rsidRDefault="007A3C07">
      <w:r>
        <w:separator/>
      </w:r>
    </w:p>
  </w:endnote>
  <w:endnote w:type="continuationSeparator" w:id="0">
    <w:p w:rsidR="007A3C07" w:rsidRDefault="007A3C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6B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6B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870" w:rsidRDefault="00DB08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C07" w:rsidRDefault="007A3C07">
      <w:r>
        <w:separator/>
      </w:r>
    </w:p>
  </w:footnote>
  <w:footnote w:type="continuationSeparator" w:id="0">
    <w:p w:rsidR="007A3C07" w:rsidRDefault="007A3C0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870" w:rsidRDefault="00DB08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870" w:rsidRDefault="00DB087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870" w:rsidRDefault="00DB087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087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3C07"/>
    <w:rsid w:val="007A6B50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B0870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E634C-3F1A-44F0-9FED-78DD6C72B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195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2019-06-24T06:53:00Z</cp:lastPrinted>
  <dcterms:created xsi:type="dcterms:W3CDTF">2019-06-24T06:54:00Z</dcterms:created>
  <dcterms:modified xsi:type="dcterms:W3CDTF">2019-06-24T06:54:00Z</dcterms:modified>
</cp:coreProperties>
</file>