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F06EA1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F06EA1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F87ECB">
        <w:rPr>
          <w:rFonts w:ascii="Times New Roman" w:hAnsi="Times New Roman"/>
          <w:sz w:val="22"/>
          <w:szCs w:val="22"/>
        </w:rPr>
        <w:t>8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157495" w:rsidP="0097776D">
      <w:pPr>
        <w:spacing w:after="40"/>
        <w:ind w:left="4678"/>
        <w:rPr>
          <w:b/>
          <w:sz w:val="22"/>
          <w:szCs w:val="22"/>
        </w:rPr>
      </w:pPr>
      <w:r w:rsidRPr="00157495">
        <w:rPr>
          <w:b/>
          <w:sz w:val="22"/>
          <w:szCs w:val="22"/>
        </w:rPr>
        <w:t>Szpital Chorób Płuc im. Św. Józefa w Pilchowicach</w:t>
      </w:r>
    </w:p>
    <w:p w:rsidR="007E331F" w:rsidRPr="00525EFF" w:rsidRDefault="00157495" w:rsidP="0097776D">
      <w:pPr>
        <w:ind w:left="4678"/>
        <w:rPr>
          <w:sz w:val="22"/>
          <w:szCs w:val="22"/>
        </w:rPr>
      </w:pPr>
      <w:r w:rsidRPr="00157495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157495">
        <w:rPr>
          <w:sz w:val="22"/>
          <w:szCs w:val="22"/>
        </w:rPr>
        <w:t>31</w:t>
      </w:r>
    </w:p>
    <w:p w:rsidR="007E331F" w:rsidRPr="00525EFF" w:rsidRDefault="00157495" w:rsidP="00F134D5">
      <w:pPr>
        <w:ind w:left="4678"/>
        <w:rPr>
          <w:sz w:val="22"/>
          <w:szCs w:val="22"/>
        </w:rPr>
      </w:pPr>
      <w:r w:rsidRPr="00157495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157495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157495" w:rsidRPr="00157495">
        <w:rPr>
          <w:b/>
          <w:sz w:val="22"/>
          <w:szCs w:val="22"/>
        </w:rPr>
        <w:t>przetarg</w:t>
      </w:r>
      <w:r w:rsidR="00D7504E">
        <w:rPr>
          <w:b/>
          <w:sz w:val="22"/>
          <w:szCs w:val="22"/>
        </w:rPr>
        <w:t>u</w:t>
      </w:r>
      <w:r w:rsidR="00157495" w:rsidRPr="00157495">
        <w:rPr>
          <w:b/>
          <w:sz w:val="22"/>
          <w:szCs w:val="22"/>
        </w:rPr>
        <w:t xml:space="preserve"> nieograniczon</w:t>
      </w:r>
      <w:r w:rsidR="00D7504E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157495" w:rsidRPr="00157495">
        <w:rPr>
          <w:b/>
          <w:sz w:val="22"/>
          <w:szCs w:val="22"/>
        </w:rPr>
        <w:t>Usługi utrzymania czystości w pomieszczeniach szpitalnych i biurowych Szpitala w Pilchowicach - postępowanie II</w:t>
      </w:r>
      <w:r w:rsidR="00AA39D6" w:rsidRPr="00525EFF">
        <w:rPr>
          <w:sz w:val="22"/>
          <w:szCs w:val="22"/>
        </w:rPr>
        <w:t xml:space="preserve">” – znak sprawy: </w:t>
      </w:r>
      <w:r w:rsidR="00157495" w:rsidRPr="00157495">
        <w:rPr>
          <w:b/>
          <w:sz w:val="22"/>
          <w:szCs w:val="22"/>
        </w:rPr>
        <w:t>10/ZP/2019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</w:t>
      </w:r>
      <w:r w:rsidR="00F87ECB">
        <w:rPr>
          <w:sz w:val="22"/>
        </w:rPr>
        <w:t>_______________________________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D421AE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D421AE" w:rsidRDefault="00D421AE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+ podatek VAT </w:t>
      </w:r>
    </w:p>
    <w:p w:rsidR="00B9086B" w:rsidRPr="0097776D" w:rsidRDefault="00D421AE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co daje brutto </w:t>
      </w:r>
      <w:r w:rsidR="0097776D">
        <w:rPr>
          <w:sz w:val="22"/>
        </w:rPr>
        <w:t>____________________________________________________________</w:t>
      </w:r>
      <w:r w:rsidR="00B9086B" w:rsidRPr="0097776D">
        <w:rPr>
          <w:sz w:val="22"/>
        </w:rPr>
        <w:t xml:space="preserve">zł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D7504E" w:rsidP="006B63D6">
      <w:pPr>
        <w:pStyle w:val="Akapitzlist"/>
        <w:spacing w:before="120" w:line="276" w:lineRule="auto"/>
        <w:ind w:left="284"/>
        <w:jc w:val="both"/>
      </w:pPr>
      <w:r w:rsidRPr="00D7504E">
        <w:t>Zgodnie z załączonym Formularzem kalku</w:t>
      </w:r>
      <w:r w:rsidR="00F87ECB">
        <w:t>lacyjno-cenowym (Załącznik nr 11</w:t>
      </w:r>
      <w:r w:rsidRPr="00D7504E">
        <w:t>).</w:t>
      </w:r>
    </w:p>
    <w:p w:rsidR="00D7504E" w:rsidRDefault="00D7504E" w:rsidP="006B63D6">
      <w:pPr>
        <w:pStyle w:val="Akapitzlist"/>
        <w:spacing w:before="120" w:line="276" w:lineRule="auto"/>
        <w:ind w:left="284"/>
        <w:jc w:val="both"/>
      </w:pPr>
    </w:p>
    <w:p w:rsidR="00F87ECB" w:rsidRDefault="00F87ECB" w:rsidP="006B63D6">
      <w:pPr>
        <w:pStyle w:val="Akapitzlist"/>
        <w:spacing w:before="120" w:line="276" w:lineRule="auto"/>
        <w:ind w:left="284"/>
        <w:jc w:val="both"/>
      </w:pPr>
    </w:p>
    <w:p w:rsidR="00F87ECB" w:rsidRDefault="00F87ECB" w:rsidP="006B63D6">
      <w:pPr>
        <w:pStyle w:val="Akapitzlist"/>
        <w:spacing w:before="120" w:line="276" w:lineRule="auto"/>
        <w:ind w:left="284"/>
        <w:jc w:val="both"/>
      </w:pPr>
    </w:p>
    <w:p w:rsidR="00F87ECB" w:rsidRDefault="00F87ECB" w:rsidP="006B63D6">
      <w:pPr>
        <w:pStyle w:val="Akapitzlist"/>
        <w:spacing w:before="120" w:line="276" w:lineRule="auto"/>
        <w:ind w:left="284"/>
        <w:jc w:val="both"/>
      </w:pPr>
    </w:p>
    <w:p w:rsidR="00F87ECB" w:rsidRDefault="00F87ECB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D7504E" w:rsidRDefault="00D7504E" w:rsidP="00D7504E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zapoznaliśmy się ze Specyfikacją Istotnych Warunków Zamówienia i uznajemy się za związanych określonymi w niej zasadami postępowania;</w:t>
      </w:r>
    </w:p>
    <w:p w:rsidR="00D7504E" w:rsidRDefault="00D7504E" w:rsidP="00D7504E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uważamy się za związanych niniejszą ofertą na czas wskazany w Specyfikacji Istotnych Warunków Zamówienia;</w:t>
      </w:r>
    </w:p>
    <w:p w:rsidR="00D7504E" w:rsidRDefault="00D7504E" w:rsidP="00D7504E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oświadczamy, że do realizacji niniejszego zamówienia zatrudnimy …………. osób niepełnosprawnych rozumieniu Ustawy z dnia 27 sierpnia 1997r. o rehabilitacji zawodowej i społecznej oraz zatrudnieniu osób niepełnosprawnych na umowę o pracę w wymiarze co najmniej ½ etatu;</w:t>
      </w:r>
    </w:p>
    <w:p w:rsidR="00D7504E" w:rsidRDefault="00D7504E" w:rsidP="00D7504E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oświadczamy, że czas reakcji na sprzątanie interwencyjne wynosi ……………………min.(nie więcej niż 120 min.);</w:t>
      </w:r>
    </w:p>
    <w:p w:rsidR="00D7504E" w:rsidRDefault="00D7504E" w:rsidP="00D7504E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zamierzamy / nie zamierzamy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7504E" w:rsidRDefault="00D7504E" w:rsidP="00D7504E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zapoznaliśmy się z istotnymi postanowieniami umowy, które zostały zawarte w załączniku do Specyfikacji Istotnych Warunków Zamówienia i zobowiązujemy się w przypadku wyboru naszej oferty do zawarcia umowy na zawartych tam warunkach, w miejscu i terminie wyznaczonym przez Zamawiającego;</w:t>
      </w:r>
    </w:p>
    <w:p w:rsidR="00D7504E" w:rsidRPr="00F87ECB" w:rsidRDefault="00D7504E" w:rsidP="00D7504E">
      <w:pPr>
        <w:pStyle w:val="Akapitzlist"/>
        <w:numPr>
          <w:ilvl w:val="0"/>
          <w:numId w:val="5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.</w:t>
      </w:r>
    </w:p>
    <w:p w:rsid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F87ECB" w:rsidRDefault="00F87ECB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F87ECB" w:rsidRPr="00525EFF" w:rsidRDefault="00F87ECB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D7504E" w:rsidRDefault="00D7504E" w:rsidP="00D7504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D7504E" w:rsidRDefault="00D7504E" w:rsidP="00D7504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lastRenderedPageBreak/>
        <w:t>_____________________________________</w:t>
      </w:r>
    </w:p>
    <w:p w:rsidR="00D7504E" w:rsidRDefault="00D7504E" w:rsidP="00D7504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D7504E" w:rsidRDefault="00D7504E" w:rsidP="00D7504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D7504E" w:rsidRDefault="00D7504E" w:rsidP="00D7504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D7504E" w:rsidRPr="007D475B" w:rsidRDefault="00D7504E" w:rsidP="00D7504E">
      <w:pPr>
        <w:pStyle w:val="Akapitzlist"/>
        <w:spacing w:before="240" w:line="276" w:lineRule="auto"/>
        <w:jc w:val="both"/>
        <w:rPr>
          <w:b/>
          <w:sz w:val="22"/>
          <w:szCs w:val="22"/>
        </w:rPr>
      </w:pP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1DD" w:rsidRDefault="00B421DD" w:rsidP="00FF57EE">
      <w:r>
        <w:separator/>
      </w:r>
    </w:p>
  </w:endnote>
  <w:endnote w:type="continuationSeparator" w:id="0">
    <w:p w:rsidR="00B421DD" w:rsidRDefault="00B421DD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95" w:rsidRDefault="001574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95" w:rsidRDefault="0015749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95" w:rsidRDefault="001574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1DD" w:rsidRDefault="00B421DD" w:rsidP="00FF57EE">
      <w:r>
        <w:separator/>
      </w:r>
    </w:p>
  </w:footnote>
  <w:footnote w:type="continuationSeparator" w:id="0">
    <w:p w:rsidR="00B421DD" w:rsidRDefault="00B421DD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D7504E" w:rsidRDefault="00D7504E" w:rsidP="00D7504E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D7504E" w:rsidRDefault="00D7504E" w:rsidP="00D7504E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D7504E" w:rsidRDefault="00D7504E" w:rsidP="00D7504E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95" w:rsidRDefault="001574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57495">
      <w:rPr>
        <w:sz w:val="20"/>
        <w:szCs w:val="20"/>
      </w:rPr>
      <w:t>10/ZP/2019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495" w:rsidRDefault="001574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495"/>
    <w:rsid w:val="001063D3"/>
    <w:rsid w:val="00157495"/>
    <w:rsid w:val="002214DB"/>
    <w:rsid w:val="002E612D"/>
    <w:rsid w:val="003B769C"/>
    <w:rsid w:val="004D5A42"/>
    <w:rsid w:val="00525EFF"/>
    <w:rsid w:val="005402F2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A39D6"/>
    <w:rsid w:val="00AE2ACB"/>
    <w:rsid w:val="00B421DD"/>
    <w:rsid w:val="00B47637"/>
    <w:rsid w:val="00B9086B"/>
    <w:rsid w:val="00BC4F99"/>
    <w:rsid w:val="00C22F7D"/>
    <w:rsid w:val="00D421AE"/>
    <w:rsid w:val="00D554C7"/>
    <w:rsid w:val="00D7504E"/>
    <w:rsid w:val="00DC336F"/>
    <w:rsid w:val="00F06EA1"/>
    <w:rsid w:val="00F134D5"/>
    <w:rsid w:val="00F87ECB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1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1ECCC-7DFF-4C12-BAC8-10C9EC110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477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2019-06-07T07:34:00Z</cp:lastPrinted>
  <dcterms:created xsi:type="dcterms:W3CDTF">2019-06-07T07:35:00Z</dcterms:created>
  <dcterms:modified xsi:type="dcterms:W3CDTF">2019-06-07T07:35:00Z</dcterms:modified>
</cp:coreProperties>
</file>