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44090" w:rsidRPr="00C44090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44090" w:rsidRPr="00C44090">
        <w:rPr>
          <w:rFonts w:ascii="Times New Roman" w:hAnsi="Times New Roman"/>
          <w:b/>
        </w:rPr>
        <w:t>11/ZP/2019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4090" w:rsidRPr="00C44090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4090" w:rsidRPr="00C44090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C44090" w:rsidRPr="00C44090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4090" w:rsidRPr="00C44090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C44090" w:rsidRPr="00C44090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44090" w:rsidRPr="00C44090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44090" w:rsidRPr="00C44090">
        <w:rPr>
          <w:rFonts w:ascii="Times New Roman" w:hAnsi="Times New Roman"/>
          <w:b/>
        </w:rPr>
        <w:t>Dostawy odczynników i sprzętu laboratoryjnego dla Szpitala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44090" w:rsidRPr="00C44090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44090" w:rsidRPr="00997D0F" w:rsidRDefault="00C44090" w:rsidP="00C4409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C44090" w:rsidRPr="00023477" w:rsidRDefault="00C44090" w:rsidP="00C4409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C44090" w:rsidRPr="00997D0F" w:rsidRDefault="00C44090" w:rsidP="00C4409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44090" w:rsidRPr="000247FF" w:rsidRDefault="00C44090" w:rsidP="00C4409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C44090" w:rsidRPr="000247FF" w:rsidRDefault="00C44090" w:rsidP="00C4409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21A" w:rsidRDefault="001D421A" w:rsidP="0038231F">
      <w:pPr>
        <w:spacing w:after="0" w:line="240" w:lineRule="auto"/>
      </w:pPr>
      <w:r>
        <w:separator/>
      </w:r>
    </w:p>
  </w:endnote>
  <w:endnote w:type="continuationSeparator" w:id="0">
    <w:p w:rsidR="001D421A" w:rsidRDefault="001D42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090" w:rsidRDefault="00C4409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40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409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090" w:rsidRDefault="00C440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21A" w:rsidRDefault="001D421A" w:rsidP="0038231F">
      <w:pPr>
        <w:spacing w:after="0" w:line="240" w:lineRule="auto"/>
      </w:pPr>
      <w:r>
        <w:separator/>
      </w:r>
    </w:p>
  </w:footnote>
  <w:footnote w:type="continuationSeparator" w:id="0">
    <w:p w:rsidR="001D421A" w:rsidRDefault="001D42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090" w:rsidRDefault="00C440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090" w:rsidRDefault="00C440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090" w:rsidRDefault="00C440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409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421A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44090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B9908-A15C-42A3-8CC0-442654B3B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657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2016-07-26T10:32:00Z</cp:lastPrinted>
  <dcterms:created xsi:type="dcterms:W3CDTF">2019-05-23T08:52:00Z</dcterms:created>
  <dcterms:modified xsi:type="dcterms:W3CDTF">2019-05-23T08:52:00Z</dcterms:modified>
</cp:coreProperties>
</file>