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73A33" w:rsidRPr="00373A3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73A33" w:rsidRPr="00373A33">
        <w:rPr>
          <w:rFonts w:ascii="Times New Roman" w:hAnsi="Times New Roman"/>
          <w:b/>
        </w:rPr>
        <w:t>09/ZP/2019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3A33" w:rsidRPr="00373A33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3A33" w:rsidRPr="00373A33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373A33" w:rsidRPr="00373A33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73A33" w:rsidRPr="00373A33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373A33" w:rsidRPr="00373A33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73A33" w:rsidRPr="00373A33">
        <w:rPr>
          <w:rFonts w:ascii="Times New Roman" w:hAnsi="Times New Roman"/>
        </w:rPr>
        <w:t>(</w:t>
      </w:r>
      <w:proofErr w:type="spellStart"/>
      <w:r w:rsidR="00373A33" w:rsidRPr="00373A33">
        <w:rPr>
          <w:rFonts w:ascii="Times New Roman" w:hAnsi="Times New Roman"/>
        </w:rPr>
        <w:t>t.j</w:t>
      </w:r>
      <w:proofErr w:type="spellEnd"/>
      <w:r w:rsidR="00373A33" w:rsidRPr="00373A33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73A33" w:rsidRPr="00373A33">
        <w:rPr>
          <w:rFonts w:ascii="Times New Roman" w:hAnsi="Times New Roman"/>
          <w:b/>
        </w:rPr>
        <w:t>Dzierżawa respiratorów dla pacjentów Szpitala w Pilchowicach  w ramach programu wentylacji mechanicznej.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73A33" w:rsidRPr="00373A33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373A33" w:rsidRPr="00997D0F" w:rsidRDefault="00373A33" w:rsidP="00373A3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73A33" w:rsidRPr="00023477" w:rsidRDefault="00373A33" w:rsidP="00373A3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373A33" w:rsidRPr="00997D0F" w:rsidRDefault="00373A33" w:rsidP="00373A3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73A33" w:rsidRPr="000247FF" w:rsidRDefault="00373A33" w:rsidP="00373A3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373A33" w:rsidRPr="000247FF" w:rsidRDefault="00373A33" w:rsidP="00373A3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373A33" w:rsidRPr="00292198" w:rsidRDefault="00373A33" w:rsidP="00373A3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73A33" w:rsidRPr="000247FF" w:rsidRDefault="00373A33" w:rsidP="00373A3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373A33" w:rsidRDefault="00373A33" w:rsidP="00373A3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419" w:rsidRDefault="003E7419" w:rsidP="0038231F">
      <w:pPr>
        <w:spacing w:after="0" w:line="240" w:lineRule="auto"/>
      </w:pPr>
      <w:r>
        <w:separator/>
      </w:r>
    </w:p>
  </w:endnote>
  <w:endnote w:type="continuationSeparator" w:id="0">
    <w:p w:rsidR="003E7419" w:rsidRDefault="003E74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A33" w:rsidRDefault="00373A3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4B48C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4B48C9">
      <w:rPr>
        <w:b/>
        <w:bCs/>
        <w:sz w:val="24"/>
        <w:szCs w:val="24"/>
      </w:rPr>
      <w:fldChar w:fldCharType="separate"/>
    </w:r>
    <w:r w:rsidR="009C1EE7">
      <w:rPr>
        <w:b/>
        <w:bCs/>
        <w:noProof/>
      </w:rPr>
      <w:t>3</w:t>
    </w:r>
    <w:r w:rsidR="004B48C9">
      <w:rPr>
        <w:b/>
        <w:bCs/>
        <w:sz w:val="24"/>
        <w:szCs w:val="24"/>
      </w:rPr>
      <w:fldChar w:fldCharType="end"/>
    </w:r>
    <w:r>
      <w:t xml:space="preserve"> z </w:t>
    </w:r>
    <w:r w:rsidR="004B48C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4B48C9">
      <w:rPr>
        <w:b/>
        <w:bCs/>
        <w:sz w:val="24"/>
        <w:szCs w:val="24"/>
      </w:rPr>
      <w:fldChar w:fldCharType="separate"/>
    </w:r>
    <w:r w:rsidR="009C1EE7">
      <w:rPr>
        <w:b/>
        <w:bCs/>
        <w:noProof/>
      </w:rPr>
      <w:t>4</w:t>
    </w:r>
    <w:r w:rsidR="004B48C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A33" w:rsidRDefault="00373A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419" w:rsidRDefault="003E7419" w:rsidP="0038231F">
      <w:pPr>
        <w:spacing w:after="0" w:line="240" w:lineRule="auto"/>
      </w:pPr>
      <w:r>
        <w:separator/>
      </w:r>
    </w:p>
  </w:footnote>
  <w:footnote w:type="continuationSeparator" w:id="0">
    <w:p w:rsidR="003E7419" w:rsidRDefault="003E74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A33" w:rsidRDefault="00373A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A33" w:rsidRDefault="00373A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A33" w:rsidRDefault="00373A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3A3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3A33"/>
    <w:rsid w:val="0038231F"/>
    <w:rsid w:val="003B2070"/>
    <w:rsid w:val="003B214C"/>
    <w:rsid w:val="003B7238"/>
    <w:rsid w:val="003C3B64"/>
    <w:rsid w:val="003E7419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48C9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1EE7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8C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DED96-3F2B-4EC0-81B9-2E4B93B7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735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2019-05-08T05:42:00Z</cp:lastPrinted>
  <dcterms:created xsi:type="dcterms:W3CDTF">2019-05-08T05:42:00Z</dcterms:created>
  <dcterms:modified xsi:type="dcterms:W3CDTF">2019-05-08T05:42:00Z</dcterms:modified>
</cp:coreProperties>
</file>