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60B8B" w:rsidRPr="00260B8B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60B8B" w:rsidRPr="00260B8B">
        <w:rPr>
          <w:rFonts w:ascii="Times New Roman" w:hAnsi="Times New Roman"/>
          <w:b/>
        </w:rPr>
        <w:t>20/ZP/2018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0B8B" w:rsidRPr="00260B8B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0B8B" w:rsidRPr="00260B8B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260B8B" w:rsidRPr="00260B8B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0B8B" w:rsidRPr="00260B8B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260B8B" w:rsidRPr="00260B8B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60B8B" w:rsidRPr="00260B8B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60B8B" w:rsidRPr="00260B8B">
        <w:rPr>
          <w:rFonts w:ascii="Times New Roman" w:hAnsi="Times New Roman"/>
          <w:b/>
        </w:rPr>
        <w:t>Dostawy  posiłków dla pacjentów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60B8B" w:rsidRPr="00260B8B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96B" w:rsidRDefault="0063196B" w:rsidP="0038231F">
      <w:pPr>
        <w:spacing w:after="0" w:line="240" w:lineRule="auto"/>
      </w:pPr>
      <w:r>
        <w:separator/>
      </w:r>
    </w:p>
  </w:endnote>
  <w:endnote w:type="continuationSeparator" w:id="0">
    <w:p w:rsidR="0063196B" w:rsidRDefault="006319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8B" w:rsidRDefault="00260B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4DA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4DA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8B" w:rsidRDefault="00260B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96B" w:rsidRDefault="0063196B" w:rsidP="0038231F">
      <w:pPr>
        <w:spacing w:after="0" w:line="240" w:lineRule="auto"/>
      </w:pPr>
      <w:r>
        <w:separator/>
      </w:r>
    </w:p>
  </w:footnote>
  <w:footnote w:type="continuationSeparator" w:id="0">
    <w:p w:rsidR="0063196B" w:rsidRDefault="006319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8B" w:rsidRDefault="00260B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8B" w:rsidRDefault="00260B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8B" w:rsidRDefault="00260B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B8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0B8B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96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DA9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05BFC-F46E-4260-A528-FF2849449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528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2018-12-11T12:03:00Z</cp:lastPrinted>
  <dcterms:created xsi:type="dcterms:W3CDTF">2018-12-11T12:03:00Z</dcterms:created>
  <dcterms:modified xsi:type="dcterms:W3CDTF">2018-12-11T12:03:00Z</dcterms:modified>
</cp:coreProperties>
</file>