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0933C1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0933C1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45384">
        <w:rPr>
          <w:rFonts w:ascii="Times New Roman" w:hAnsi="Times New Roman"/>
          <w:sz w:val="22"/>
          <w:szCs w:val="22"/>
        </w:rPr>
        <w:t>7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7E331F" w:rsidRPr="00525EFF" w:rsidRDefault="003208C7" w:rsidP="0097776D">
      <w:pPr>
        <w:spacing w:after="40"/>
        <w:ind w:left="4678"/>
        <w:rPr>
          <w:b/>
          <w:sz w:val="22"/>
          <w:szCs w:val="22"/>
        </w:rPr>
      </w:pPr>
      <w:r w:rsidRPr="003208C7">
        <w:rPr>
          <w:b/>
          <w:sz w:val="22"/>
          <w:szCs w:val="22"/>
        </w:rPr>
        <w:t>Szpital Chorób Płuc im. Św. Józefa w Pilchowicach</w:t>
      </w:r>
    </w:p>
    <w:p w:rsidR="007E331F" w:rsidRPr="00525EFF" w:rsidRDefault="003208C7" w:rsidP="0097776D">
      <w:pPr>
        <w:ind w:left="4678"/>
        <w:rPr>
          <w:sz w:val="22"/>
          <w:szCs w:val="22"/>
        </w:rPr>
      </w:pPr>
      <w:r w:rsidRPr="003208C7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3208C7">
        <w:rPr>
          <w:sz w:val="22"/>
          <w:szCs w:val="22"/>
        </w:rPr>
        <w:t>31</w:t>
      </w:r>
    </w:p>
    <w:p w:rsidR="007E331F" w:rsidRPr="00525EFF" w:rsidRDefault="003208C7" w:rsidP="00F134D5">
      <w:pPr>
        <w:ind w:left="4678"/>
        <w:rPr>
          <w:sz w:val="22"/>
          <w:szCs w:val="22"/>
        </w:rPr>
      </w:pPr>
      <w:r w:rsidRPr="003208C7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3208C7">
        <w:rPr>
          <w:sz w:val="22"/>
          <w:szCs w:val="22"/>
        </w:rPr>
        <w:t>Pilchowice</w:t>
      </w: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3208C7" w:rsidRPr="003208C7">
        <w:rPr>
          <w:b/>
          <w:sz w:val="22"/>
          <w:szCs w:val="22"/>
        </w:rPr>
        <w:t>przetarg</w:t>
      </w:r>
      <w:r w:rsidR="00624DDC">
        <w:rPr>
          <w:b/>
          <w:sz w:val="22"/>
          <w:szCs w:val="22"/>
        </w:rPr>
        <w:t>u</w:t>
      </w:r>
      <w:r w:rsidR="003208C7" w:rsidRPr="003208C7">
        <w:rPr>
          <w:b/>
          <w:sz w:val="22"/>
          <w:szCs w:val="22"/>
        </w:rPr>
        <w:t xml:space="preserve"> nieograniczon</w:t>
      </w:r>
      <w:r w:rsidR="00624DDC">
        <w:rPr>
          <w:b/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3208C7" w:rsidRPr="003208C7">
        <w:rPr>
          <w:b/>
          <w:sz w:val="22"/>
          <w:szCs w:val="22"/>
        </w:rPr>
        <w:t>Dzierżaw</w:t>
      </w:r>
      <w:r w:rsidR="00624DDC">
        <w:rPr>
          <w:b/>
          <w:sz w:val="22"/>
          <w:szCs w:val="22"/>
        </w:rPr>
        <w:t>ę</w:t>
      </w:r>
      <w:r w:rsidR="003208C7" w:rsidRPr="003208C7">
        <w:rPr>
          <w:b/>
          <w:sz w:val="22"/>
          <w:szCs w:val="22"/>
        </w:rPr>
        <w:t xml:space="preserve"> koncentratorów tlenu dla pacjentów Szpitala w Pilchowicach w ramach domowego leczenia tlenem</w:t>
      </w:r>
      <w:r w:rsidR="00AA39D6" w:rsidRPr="00525EFF">
        <w:rPr>
          <w:sz w:val="22"/>
          <w:szCs w:val="22"/>
        </w:rPr>
        <w:t xml:space="preserve">” – znak sprawy: </w:t>
      </w:r>
      <w:r w:rsidR="003208C7" w:rsidRPr="003208C7">
        <w:rPr>
          <w:b/>
          <w:sz w:val="22"/>
          <w:szCs w:val="22"/>
        </w:rPr>
        <w:t>07/ZP/2018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624DDC" w:rsidRDefault="00624DDC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W tym dzierżawa jednego koncentratora netto ……..zł / dzień</w:t>
      </w:r>
    </w:p>
    <w:p w:rsidR="007642F7" w:rsidRPr="0026202C" w:rsidRDefault="007642F7" w:rsidP="007642F7">
      <w:pPr>
        <w:pStyle w:val="Nagwek2"/>
        <w:jc w:val="left"/>
        <w:rPr>
          <w:b w:val="0"/>
        </w:rPr>
      </w:pPr>
      <w:r>
        <w:lastRenderedPageBreak/>
        <w:t xml:space="preserve">Cenę oferty wyliczać wg wzoru </w:t>
      </w:r>
      <w:r w:rsidRPr="0026202C">
        <w:t xml:space="preserve">C= cena jednostkowa </w:t>
      </w:r>
      <w:r w:rsidR="00147FE0">
        <w:t xml:space="preserve">netto </w:t>
      </w:r>
      <w:r w:rsidRPr="0026202C">
        <w:t xml:space="preserve">za 1 dzień dzierżawy x 1 095 dni </w:t>
      </w:r>
      <w:r w:rsidR="00EB7181">
        <w:t xml:space="preserve"> x 150 </w:t>
      </w:r>
      <w:proofErr w:type="spellStart"/>
      <w:r w:rsidR="00EB7181">
        <w:t>szt</w:t>
      </w:r>
      <w:proofErr w:type="spellEnd"/>
      <w:r w:rsidR="00EB7181">
        <w:t xml:space="preserve"> </w:t>
      </w:r>
      <w:r w:rsidRPr="0026202C">
        <w:t>+ podatek VAT w odpowiedniej wysokości</w:t>
      </w: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24DDC" w:rsidRPr="00624DDC" w:rsidRDefault="00147FE0" w:rsidP="00624DD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c</w:t>
      </w:r>
      <w:r w:rsidR="00624DDC">
        <w:rPr>
          <w:sz w:val="22"/>
        </w:rPr>
        <w:t>zas re</w:t>
      </w:r>
      <w:r w:rsidR="00F50FBC">
        <w:rPr>
          <w:sz w:val="22"/>
        </w:rPr>
        <w:t>a</w:t>
      </w:r>
      <w:r w:rsidR="00624DDC">
        <w:rPr>
          <w:sz w:val="22"/>
        </w:rPr>
        <w:t>kcji na dostawy CITO wynosi …….. godzin od momentu zawiad</w:t>
      </w:r>
      <w:r w:rsidR="00624DDC" w:rsidRPr="00624DDC">
        <w:rPr>
          <w:sz w:val="22"/>
        </w:rPr>
        <w:t>omienia</w:t>
      </w:r>
    </w:p>
    <w:p w:rsidR="00F50FBC" w:rsidRDefault="00147FE0" w:rsidP="00F50F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c</w:t>
      </w:r>
      <w:r w:rsidR="00624DDC">
        <w:rPr>
          <w:sz w:val="22"/>
        </w:rPr>
        <w:t>zas reakcji serwisu wynosi …... godzin od momentu zawiad</w:t>
      </w:r>
      <w:r w:rsidR="00624DDC" w:rsidRPr="00624DDC">
        <w:rPr>
          <w:sz w:val="22"/>
        </w:rPr>
        <w:t>omienia</w:t>
      </w:r>
    </w:p>
    <w:p w:rsidR="00F50FBC" w:rsidRDefault="00F50FBC" w:rsidP="00F50F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Wiek koncentratorów </w:t>
      </w:r>
      <w:r w:rsidR="00FF013D">
        <w:rPr>
          <w:sz w:val="22"/>
        </w:rPr>
        <w:t>i ich głośność podano w SOPZ załą</w:t>
      </w:r>
      <w:r>
        <w:rPr>
          <w:sz w:val="22"/>
        </w:rPr>
        <w:t>czonym</w:t>
      </w:r>
      <w:r w:rsidR="00FF013D">
        <w:rPr>
          <w:sz w:val="22"/>
        </w:rPr>
        <w:t xml:space="preserve"> do oferty</w:t>
      </w:r>
      <w:r>
        <w:rPr>
          <w:sz w:val="22"/>
        </w:rPr>
        <w:t xml:space="preserve"> </w:t>
      </w:r>
    </w:p>
    <w:p w:rsidR="00F8560F" w:rsidRDefault="00F8560F" w:rsidP="00F8560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bookmarkStart w:id="0" w:name="_GoBack"/>
      <w:r>
        <w:rPr>
          <w:sz w:val="22"/>
        </w:rPr>
        <w:t xml:space="preserve">Wytwarzany hałas dzierżawionych koncentratorów nie przekracza 50 </w:t>
      </w:r>
      <w:proofErr w:type="spellStart"/>
      <w:r>
        <w:rPr>
          <w:sz w:val="22"/>
        </w:rPr>
        <w:t>dB</w:t>
      </w:r>
      <w:proofErr w:type="spellEnd"/>
      <w:r>
        <w:rPr>
          <w:sz w:val="22"/>
        </w:rPr>
        <w:t xml:space="preserve"> </w:t>
      </w:r>
      <w:bookmarkEnd w:id="0"/>
    </w:p>
    <w:p w:rsidR="005A437C" w:rsidRPr="005A437C" w:rsidRDefault="005A437C" w:rsidP="005A437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rStyle w:val="Pogrubienie"/>
          <w:b w:val="0"/>
          <w:bCs w:val="0"/>
          <w:sz w:val="22"/>
        </w:rPr>
        <w:t>liczba osób wykonujących zamówienie, pobierających minimalne wynagrodzenie (w przeliczeniu na pełny etat) wynosi ………..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FF57EE" w:rsidRPr="005A437C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A437C" w:rsidRDefault="005A437C" w:rsidP="005A437C">
      <w:pPr>
        <w:numPr>
          <w:ilvl w:val="0"/>
          <w:numId w:val="3"/>
        </w:numPr>
        <w:suppressAutoHyphens/>
        <w:jc w:val="both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Zapłata za wykonaną usługę odbywać się będzie:</w:t>
      </w:r>
    </w:p>
    <w:p w:rsidR="005A437C" w:rsidRPr="005A437C" w:rsidRDefault="005A437C" w:rsidP="005A437C">
      <w:pPr>
        <w:pStyle w:val="Tekstpodstawowy"/>
        <w:tabs>
          <w:tab w:val="left" w:pos="374"/>
        </w:tabs>
        <w:jc w:val="both"/>
        <w:rPr>
          <w:sz w:val="22"/>
        </w:rPr>
      </w:pP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  <w:t>z pom</w:t>
      </w:r>
      <w:r>
        <w:rPr>
          <w:b/>
          <w:color w:val="000000"/>
          <w:sz w:val="22"/>
          <w:szCs w:val="22"/>
        </w:rPr>
        <w:t>inięciem metody podzielnej płatności *</w:t>
      </w:r>
      <w:r>
        <w:rPr>
          <w:color w:val="000000"/>
          <w:sz w:val="22"/>
          <w:szCs w:val="22"/>
        </w:rPr>
        <w:t xml:space="preserve">/ </w:t>
      </w:r>
      <w:r>
        <w:rPr>
          <w:b/>
          <w:color w:val="000000"/>
          <w:sz w:val="22"/>
          <w:szCs w:val="22"/>
        </w:rPr>
        <w:t xml:space="preserve">przy zastosowaniu metody podzielnej płatności </w:t>
      </w:r>
      <w:r>
        <w:rPr>
          <w:color w:val="000000"/>
          <w:sz w:val="22"/>
          <w:szCs w:val="22"/>
        </w:rPr>
        <w:t xml:space="preserve">* 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lastRenderedPageBreak/>
        <w:t>_____________________________________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5A437C" w:rsidRPr="007D475B" w:rsidRDefault="005A437C" w:rsidP="005A437C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5A437C" w:rsidRPr="007D475B" w:rsidRDefault="005A437C" w:rsidP="005A437C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5A437C" w:rsidRPr="007D475B" w:rsidRDefault="005A437C" w:rsidP="005A437C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5A437C" w:rsidRPr="007D475B" w:rsidRDefault="005A437C" w:rsidP="005A437C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130" w:rsidRDefault="00083130" w:rsidP="00FF57EE">
      <w:r>
        <w:separator/>
      </w:r>
    </w:p>
  </w:endnote>
  <w:endnote w:type="continuationSeparator" w:id="0">
    <w:p w:rsidR="00083130" w:rsidRDefault="00083130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8C7" w:rsidRDefault="003208C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8C7" w:rsidRDefault="003208C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8C7" w:rsidRDefault="003208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130" w:rsidRDefault="00083130" w:rsidP="00FF57EE">
      <w:r>
        <w:separator/>
      </w:r>
    </w:p>
  </w:footnote>
  <w:footnote w:type="continuationSeparator" w:id="0">
    <w:p w:rsidR="00083130" w:rsidRDefault="00083130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8C7" w:rsidRDefault="003208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3208C7">
      <w:rPr>
        <w:sz w:val="20"/>
        <w:szCs w:val="20"/>
      </w:rPr>
      <w:t>07/ZP/2018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8C7" w:rsidRDefault="003208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6"/>
    <w:multiLevelType w:val="multilevel"/>
    <w:tmpl w:val="DA2EA4F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1425" w:hanging="360"/>
      </w:pPr>
      <w:rPr>
        <w:rFonts w:ascii="Times New Roman" w:hAnsi="Times New Roman" w:cs="Calibri" w:hint="defaul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 w:hint="default"/>
        <w:b w:val="0"/>
        <w:i w:val="0"/>
        <w:color w:val="auto"/>
        <w:sz w:val="20"/>
      </w:r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Lucida Sans Unicode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08C7"/>
    <w:rsid w:val="00083130"/>
    <w:rsid w:val="000933C1"/>
    <w:rsid w:val="001063D3"/>
    <w:rsid w:val="00147FE0"/>
    <w:rsid w:val="002214DB"/>
    <w:rsid w:val="002E612D"/>
    <w:rsid w:val="00304C0F"/>
    <w:rsid w:val="003208C7"/>
    <w:rsid w:val="003B769C"/>
    <w:rsid w:val="004D5A42"/>
    <w:rsid w:val="00525EFF"/>
    <w:rsid w:val="005A437C"/>
    <w:rsid w:val="005F6F5F"/>
    <w:rsid w:val="00624DDC"/>
    <w:rsid w:val="006B63D6"/>
    <w:rsid w:val="006C641D"/>
    <w:rsid w:val="006D09E0"/>
    <w:rsid w:val="00736A2E"/>
    <w:rsid w:val="007642F7"/>
    <w:rsid w:val="007D475B"/>
    <w:rsid w:val="007E331F"/>
    <w:rsid w:val="00923031"/>
    <w:rsid w:val="009312B4"/>
    <w:rsid w:val="0097776D"/>
    <w:rsid w:val="00983D1D"/>
    <w:rsid w:val="009D75A8"/>
    <w:rsid w:val="00AA39D6"/>
    <w:rsid w:val="00AE2ACB"/>
    <w:rsid w:val="00B47637"/>
    <w:rsid w:val="00B9086B"/>
    <w:rsid w:val="00BC06AF"/>
    <w:rsid w:val="00BC4F99"/>
    <w:rsid w:val="00BF34D6"/>
    <w:rsid w:val="00C22F7D"/>
    <w:rsid w:val="00D45384"/>
    <w:rsid w:val="00D554C7"/>
    <w:rsid w:val="00DC336F"/>
    <w:rsid w:val="00EB7181"/>
    <w:rsid w:val="00F134D5"/>
    <w:rsid w:val="00F50FBC"/>
    <w:rsid w:val="00F8560F"/>
    <w:rsid w:val="00FE7DD9"/>
    <w:rsid w:val="00FF013D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5A437C"/>
    <w:rPr>
      <w:rFonts w:ascii="Times New Roman" w:hAnsi="Times New Roman" w:cs="Times New Roman" w:hint="default"/>
      <w:b/>
      <w:bCs/>
    </w:rPr>
  </w:style>
  <w:style w:type="paragraph" w:styleId="Tekstpodstawowy">
    <w:name w:val="Body Text"/>
    <w:basedOn w:val="Normalny"/>
    <w:link w:val="TekstpodstawowyZnak"/>
    <w:unhideWhenUsed/>
    <w:rsid w:val="005A437C"/>
    <w:pPr>
      <w:suppressAutoHyphens/>
    </w:pPr>
    <w:rPr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A437C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4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2E5E0-A36F-41F4-A841-D229013F9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2018-11-23T12:03:00Z</cp:lastPrinted>
  <dcterms:created xsi:type="dcterms:W3CDTF">2018-12-13T08:26:00Z</dcterms:created>
  <dcterms:modified xsi:type="dcterms:W3CDTF">2018-12-13T08:26:00Z</dcterms:modified>
</cp:coreProperties>
</file>