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50B03" w:rsidRPr="00B50B03">
        <w:rPr>
          <w:b/>
          <w:i w:val="0"/>
          <w:sz w:val="22"/>
          <w:szCs w:val="22"/>
        </w:rPr>
        <w:t>4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50B03" w:rsidRPr="00B50B03">
        <w:rPr>
          <w:rFonts w:ascii="Times New Roman" w:hAnsi="Times New Roman"/>
          <w:b/>
        </w:rPr>
        <w:t>07/ZP/2018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50B03" w:rsidRPr="00B50B03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50B03" w:rsidRPr="00B50B03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B50B03" w:rsidRPr="00B50B03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50B03" w:rsidRPr="00B50B03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B50B03" w:rsidRPr="00B50B03">
        <w:rPr>
          <w:sz w:val="22"/>
          <w:szCs w:val="22"/>
        </w:rPr>
        <w:t>Pilchowice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50B03" w:rsidRPr="00B50B03">
        <w:rPr>
          <w:rFonts w:ascii="Times New Roman" w:hAnsi="Times New Roman"/>
        </w:rPr>
        <w:t>(</w:t>
      </w:r>
      <w:proofErr w:type="spellStart"/>
      <w:r w:rsidR="00B50B03" w:rsidRPr="00B50B03">
        <w:rPr>
          <w:rFonts w:ascii="Times New Roman" w:hAnsi="Times New Roman"/>
        </w:rPr>
        <w:t>t.j</w:t>
      </w:r>
      <w:proofErr w:type="spellEnd"/>
      <w:r w:rsidR="00B50B03" w:rsidRPr="00B50B03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50B03" w:rsidRPr="00B50B03">
        <w:rPr>
          <w:rFonts w:ascii="Times New Roman" w:hAnsi="Times New Roman"/>
          <w:b/>
        </w:rPr>
        <w:t>Dzierżawa koncentratorów tlenu dla pacjentów Szpitala w Pilchowicach w ramach domowego leczenia tlenem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50B03" w:rsidRPr="00B50B03">
        <w:rPr>
          <w:rFonts w:ascii="Times New Roman" w:hAnsi="Times New Roman"/>
          <w:b/>
        </w:rPr>
        <w:t>Szpital Chorób Płuc  im Św. Józefa w Pilchowicach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24 ust 1 </w:t>
      </w:r>
      <w:proofErr w:type="spellStart"/>
      <w:r w:rsidR="002C4137">
        <w:rPr>
          <w:rFonts w:ascii="Times New Roman" w:hAnsi="Times New Roman"/>
        </w:rPr>
        <w:t>pkt</w:t>
      </w:r>
      <w:proofErr w:type="spellEnd"/>
      <w:r w:rsidR="002C4137">
        <w:rPr>
          <w:rFonts w:ascii="Times New Roman" w:hAnsi="Times New Roman"/>
        </w:rPr>
        <w:t xml:space="preserve">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B50B03" w:rsidRPr="00997D0F" w:rsidRDefault="00B50B03" w:rsidP="00B50B03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B50B03" w:rsidRPr="00023477" w:rsidRDefault="00B50B03" w:rsidP="00B50B03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B50B03" w:rsidRPr="00997D0F" w:rsidRDefault="00B50B03" w:rsidP="00B50B0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B50B03" w:rsidRPr="000247FF" w:rsidRDefault="00B50B03" w:rsidP="00B50B03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1</w:t>
      </w:r>
    </w:p>
    <w:p w:rsidR="00B50B03" w:rsidRPr="000247FF" w:rsidRDefault="00B50B03" w:rsidP="00B50B03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B50B03" w:rsidRPr="00292198" w:rsidRDefault="00B50B03" w:rsidP="00B50B0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B50B03" w:rsidRPr="000247FF" w:rsidRDefault="00B50B03" w:rsidP="00B50B03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8</w:t>
      </w:r>
    </w:p>
    <w:p w:rsidR="00B50B03" w:rsidRDefault="00B50B03" w:rsidP="00B50B03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pkt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 xml:space="preserve">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lastRenderedPageBreak/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477B" w:rsidRDefault="0033477B" w:rsidP="0038231F">
      <w:pPr>
        <w:spacing w:after="0" w:line="240" w:lineRule="auto"/>
      </w:pPr>
      <w:r>
        <w:separator/>
      </w:r>
    </w:p>
  </w:endnote>
  <w:endnote w:type="continuationSeparator" w:id="0">
    <w:p w:rsidR="0033477B" w:rsidRDefault="003347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B03" w:rsidRDefault="00B50B0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652A73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652A73">
      <w:rPr>
        <w:b/>
        <w:bCs/>
        <w:sz w:val="24"/>
        <w:szCs w:val="24"/>
      </w:rPr>
      <w:fldChar w:fldCharType="separate"/>
    </w:r>
    <w:r w:rsidR="00201600">
      <w:rPr>
        <w:b/>
        <w:bCs/>
        <w:noProof/>
      </w:rPr>
      <w:t>1</w:t>
    </w:r>
    <w:r w:rsidR="00652A73">
      <w:rPr>
        <w:b/>
        <w:bCs/>
        <w:sz w:val="24"/>
        <w:szCs w:val="24"/>
      </w:rPr>
      <w:fldChar w:fldCharType="end"/>
    </w:r>
    <w:r>
      <w:t xml:space="preserve"> z </w:t>
    </w:r>
    <w:r w:rsidR="00652A73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652A73">
      <w:rPr>
        <w:b/>
        <w:bCs/>
        <w:sz w:val="24"/>
        <w:szCs w:val="24"/>
      </w:rPr>
      <w:fldChar w:fldCharType="separate"/>
    </w:r>
    <w:r w:rsidR="00201600">
      <w:rPr>
        <w:b/>
        <w:bCs/>
        <w:noProof/>
      </w:rPr>
      <w:t>4</w:t>
    </w:r>
    <w:r w:rsidR="00652A73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B03" w:rsidRDefault="00B50B0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477B" w:rsidRDefault="0033477B" w:rsidP="0038231F">
      <w:pPr>
        <w:spacing w:after="0" w:line="240" w:lineRule="auto"/>
      </w:pPr>
      <w:r>
        <w:separator/>
      </w:r>
    </w:p>
  </w:footnote>
  <w:footnote w:type="continuationSeparator" w:id="0">
    <w:p w:rsidR="0033477B" w:rsidRDefault="0033477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B03" w:rsidRDefault="00B50B0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B03" w:rsidRDefault="00B50B0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B03" w:rsidRDefault="00B50B0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0B0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1600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477B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52A73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50B03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2A7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1C6975-AF8B-4250-828B-203F4AAEB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735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2018-11-23T07:32:00Z</cp:lastPrinted>
  <dcterms:created xsi:type="dcterms:W3CDTF">2018-11-23T07:33:00Z</dcterms:created>
  <dcterms:modified xsi:type="dcterms:W3CDTF">2018-11-23T07:33:00Z</dcterms:modified>
</cp:coreProperties>
</file>