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68" w:rsidRPr="00114568" w:rsidRDefault="00E94E4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94E48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913609">
        <w:rPr>
          <w:b/>
          <w:bCs/>
          <w:sz w:val="22"/>
          <w:szCs w:val="22"/>
        </w:rPr>
        <w:t>3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3B3185" w:rsidP="00114568">
      <w:pPr>
        <w:spacing w:after="40"/>
        <w:ind w:left="4678"/>
        <w:rPr>
          <w:b/>
          <w:sz w:val="22"/>
          <w:szCs w:val="22"/>
        </w:rPr>
      </w:pPr>
      <w:r w:rsidRPr="003B3185">
        <w:rPr>
          <w:b/>
          <w:sz w:val="22"/>
          <w:szCs w:val="22"/>
        </w:rPr>
        <w:t>Szpital Chorób Płuc im. Św. Józefa w Pilchowicach</w:t>
      </w:r>
    </w:p>
    <w:p w:rsidR="00114568" w:rsidRPr="00114568" w:rsidRDefault="003B3185" w:rsidP="00114568">
      <w:pPr>
        <w:ind w:left="4678"/>
        <w:rPr>
          <w:sz w:val="22"/>
          <w:szCs w:val="22"/>
        </w:rPr>
      </w:pPr>
      <w:r w:rsidRPr="003B3185">
        <w:rPr>
          <w:sz w:val="22"/>
          <w:szCs w:val="22"/>
        </w:rPr>
        <w:t>ul. Dworcowa</w:t>
      </w:r>
      <w:r w:rsidR="00114568" w:rsidRPr="00114568">
        <w:rPr>
          <w:sz w:val="22"/>
          <w:szCs w:val="22"/>
        </w:rPr>
        <w:t xml:space="preserve"> </w:t>
      </w:r>
      <w:r w:rsidRPr="003B3185">
        <w:rPr>
          <w:sz w:val="22"/>
          <w:szCs w:val="22"/>
        </w:rPr>
        <w:t>31</w:t>
      </w:r>
    </w:p>
    <w:p w:rsidR="00114568" w:rsidRPr="00114568" w:rsidRDefault="003B3185" w:rsidP="00114568">
      <w:pPr>
        <w:ind w:left="4678"/>
        <w:rPr>
          <w:sz w:val="22"/>
          <w:szCs w:val="22"/>
        </w:rPr>
      </w:pPr>
      <w:r w:rsidRPr="003B3185">
        <w:rPr>
          <w:sz w:val="22"/>
          <w:szCs w:val="22"/>
        </w:rPr>
        <w:t>44-145</w:t>
      </w:r>
      <w:r w:rsidR="00114568" w:rsidRPr="00114568">
        <w:rPr>
          <w:sz w:val="22"/>
          <w:szCs w:val="22"/>
        </w:rPr>
        <w:t xml:space="preserve"> </w:t>
      </w:r>
      <w:r w:rsidRPr="003B3185">
        <w:rPr>
          <w:sz w:val="22"/>
          <w:szCs w:val="22"/>
        </w:rPr>
        <w:t>Pilchowice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3B3185" w:rsidRPr="00033DFA">
        <w:rPr>
          <w:sz w:val="22"/>
          <w:szCs w:val="22"/>
        </w:rPr>
        <w:t>przetarg</w:t>
      </w:r>
      <w:r w:rsidR="00033DFA" w:rsidRPr="00033DFA">
        <w:rPr>
          <w:sz w:val="22"/>
          <w:szCs w:val="22"/>
        </w:rPr>
        <w:t>u</w:t>
      </w:r>
      <w:r w:rsidR="003B3185" w:rsidRPr="00033DFA">
        <w:rPr>
          <w:sz w:val="22"/>
          <w:szCs w:val="22"/>
        </w:rPr>
        <w:t xml:space="preserve"> nieograniczon</w:t>
      </w:r>
      <w:r w:rsidR="00033DFA" w:rsidRPr="00033DFA">
        <w:rPr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”</w:t>
      </w:r>
      <w:r w:rsidR="003B3185" w:rsidRPr="003B3185">
        <w:rPr>
          <w:b/>
          <w:sz w:val="22"/>
          <w:szCs w:val="22"/>
        </w:rPr>
        <w:t>Dostawy sprzętu medycznego, laboratoryjnego , środków dezynfekujących i opatrunkowych dla szpitala w Pilchowicach</w:t>
      </w:r>
      <w:r w:rsidR="00114568" w:rsidRPr="00114568">
        <w:rPr>
          <w:sz w:val="22"/>
          <w:szCs w:val="22"/>
        </w:rPr>
        <w:t xml:space="preserve">” – znak sprawy: </w:t>
      </w:r>
      <w:r w:rsidR="003B3185" w:rsidRPr="003B3185">
        <w:rPr>
          <w:b/>
          <w:sz w:val="22"/>
          <w:szCs w:val="22"/>
        </w:rPr>
        <w:t>14/ZP/2018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1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sprzętu medycznego jednorazowego do użytku podstawowego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1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AF2509">
            <w:pPr>
              <w:spacing w:after="60" w:line="360" w:lineRule="auto"/>
            </w:pPr>
            <w:r>
              <w:lastRenderedPageBreak/>
              <w:t>Termin dostawy ………dni roboczych od daty złożenia zamówienia</w:t>
            </w:r>
          </w:p>
          <w:p w:rsidR="00033DFA" w:rsidRDefault="00BA5C48" w:rsidP="00BA5C48">
            <w:pPr>
              <w:spacing w:after="60" w:line="360" w:lineRule="auto"/>
            </w:pPr>
            <w:r>
              <w:t>O</w:t>
            </w:r>
            <w:r w:rsidR="00033DFA">
              <w:t>kres gwarancji sprzętu   ……… miesięcy od daty dostawy.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sprzętu medycznego  jednorazowego użytku - kaniule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2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3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sprzętu do ssaków próżniowych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3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4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 xml:space="preserve">Dostawy </w:t>
            </w:r>
            <w:proofErr w:type="spellStart"/>
            <w:r w:rsidRPr="003B3185">
              <w:t>akcesorii</w:t>
            </w:r>
            <w:proofErr w:type="spellEnd"/>
            <w:r w:rsidRPr="003B3185">
              <w:t xml:space="preserve"> endoskopowych (bronchoskopia)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4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5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jednorazowego sprzętu laboratoryjnego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5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6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zestawów do pobierania wydzieliny z drzewa oskrzelowego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6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lastRenderedPageBreak/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lastRenderedPageBreak/>
              <w:t>7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masek z filtrem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7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8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sprzętu do spirometru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8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9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klisz (filmów)do aparatu RTG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9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10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systemu zamkniętego do pobierania krwi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10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  <w:r w:rsidR="00DC1175">
              <w:t xml:space="preserve"> Nie dotyczy probówek do koagulologii.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11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elektrod do fizykoterapii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11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lastRenderedPageBreak/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lastRenderedPageBreak/>
              <w:t>12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środków dezynfekujących i dezynfekująco myjących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12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13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środków myjąco dezynfekcyjnych do myjki endoskopowej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cena (C) za wykonanie zdania nr </w:t>
            </w:r>
            <w:r w:rsidRPr="003B3185">
              <w:t>13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14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środków opatrunkowych różnych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14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15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 xml:space="preserve">Dostawy </w:t>
            </w:r>
            <w:proofErr w:type="spellStart"/>
            <w:r w:rsidRPr="003B3185">
              <w:t>pieluchomajtek</w:t>
            </w:r>
            <w:proofErr w:type="spellEnd"/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15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3B3185" w:rsidTr="00AF2509">
        <w:tc>
          <w:tcPr>
            <w:tcW w:w="1559" w:type="dxa"/>
            <w:shd w:val="clear" w:color="auto" w:fill="auto"/>
            <w:vAlign w:val="center"/>
          </w:tcPr>
          <w:p w:rsidR="003B3185" w:rsidRDefault="003B3185" w:rsidP="00AF2509">
            <w:pPr>
              <w:spacing w:line="360" w:lineRule="auto"/>
              <w:jc w:val="center"/>
            </w:pPr>
            <w:r w:rsidRPr="003B3185">
              <w:t>16</w:t>
            </w:r>
          </w:p>
        </w:tc>
        <w:tc>
          <w:tcPr>
            <w:tcW w:w="7229" w:type="dxa"/>
            <w:shd w:val="clear" w:color="auto" w:fill="auto"/>
          </w:tcPr>
          <w:p w:rsidR="003B3185" w:rsidRPr="00D274F5" w:rsidRDefault="003B3185" w:rsidP="00AF2509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3B3185">
              <w:t>Dostawy kaset /kart do badań do analizatora OPTI CCA-TS2</w:t>
            </w:r>
          </w:p>
          <w:p w:rsidR="003B3185" w:rsidRDefault="003B3185" w:rsidP="00AF2509">
            <w:pPr>
              <w:spacing w:line="360" w:lineRule="auto"/>
            </w:pPr>
            <w:r>
              <w:t>cena (C) za wykonanie z</w:t>
            </w:r>
            <w:r w:rsidR="00DC1175">
              <w:t>a</w:t>
            </w:r>
            <w:r>
              <w:t xml:space="preserve">dania nr </w:t>
            </w:r>
            <w:r w:rsidRPr="003B3185">
              <w:t>16</w:t>
            </w:r>
            <w:r>
              <w:t xml:space="preserve"> wynosi kwotę netto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3B3185" w:rsidRDefault="003B3185" w:rsidP="00AF2509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3B3185" w:rsidRDefault="003B3185" w:rsidP="00AF2509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A5C48" w:rsidRDefault="00BA5C48" w:rsidP="00BA5C48">
            <w:pPr>
              <w:spacing w:after="60" w:line="360" w:lineRule="auto"/>
            </w:pPr>
            <w:r>
              <w:t>Termin dostawy ………dni roboczych od daty złożenia zamówienia</w:t>
            </w:r>
          </w:p>
          <w:p w:rsidR="00BA5C48" w:rsidRDefault="00BA5C48" w:rsidP="00BA5C48">
            <w:pPr>
              <w:spacing w:after="60" w:line="360" w:lineRule="auto"/>
            </w:pPr>
            <w:r>
              <w:t>Okres gwarancji sprzętu   ……… miesięcy od daty dostawy.</w:t>
            </w: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457E10" w:rsidRDefault="00033DFA" w:rsidP="00457E10">
      <w:pPr>
        <w:spacing w:line="276" w:lineRule="auto"/>
        <w:ind w:left="284"/>
        <w:contextualSpacing/>
        <w:jc w:val="both"/>
        <w:rPr>
          <w:sz w:val="22"/>
        </w:rPr>
      </w:pPr>
      <w:r>
        <w:rPr>
          <w:sz w:val="22"/>
        </w:rPr>
        <w:t>Zgodnie z załączonym do oferty arkuszem asortymentowo cenowym.</w:t>
      </w:r>
    </w:p>
    <w:p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BA5C48" w:rsidRDefault="00BA5C48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BA5C48" w:rsidRPr="00457E10" w:rsidRDefault="00BA5C48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033DFA" w:rsidRPr="00114568" w:rsidRDefault="00033DFA" w:rsidP="00033DFA">
      <w:pPr>
        <w:spacing w:before="120" w:line="276" w:lineRule="auto"/>
        <w:ind w:left="64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EC1" w:rsidRDefault="00490EC1">
      <w:r>
        <w:separator/>
      </w:r>
    </w:p>
  </w:endnote>
  <w:endnote w:type="continuationSeparator" w:id="0">
    <w:p w:rsidR="00490EC1" w:rsidRDefault="00490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85" w:rsidRDefault="003B318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E94E4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C1175">
      <w:rPr>
        <w:rStyle w:val="Numerstrony"/>
        <w:noProof/>
      </w:rPr>
      <w:t>5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85" w:rsidRDefault="003B31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EC1" w:rsidRDefault="00490EC1">
      <w:r>
        <w:separator/>
      </w:r>
    </w:p>
  </w:footnote>
  <w:footnote w:type="continuationSeparator" w:id="0">
    <w:p w:rsidR="00490EC1" w:rsidRDefault="00490EC1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85" w:rsidRDefault="003B31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609" w:rsidRDefault="00913609" w:rsidP="000F2C92">
    <w:pPr>
      <w:pStyle w:val="Nagwek"/>
    </w:pPr>
  </w:p>
  <w:p w:rsidR="000F2C92" w:rsidRPr="000F2C92" w:rsidRDefault="000F2C92" w:rsidP="000F2C92">
    <w:pPr>
      <w:pStyle w:val="Nagwek"/>
    </w:pPr>
    <w:r w:rsidRPr="000F2C92">
      <w:t xml:space="preserve">Znak sprawy </w:t>
    </w:r>
    <w:r w:rsidR="003B3185">
      <w:t>14/ZP/2018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85" w:rsidRDefault="003B31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3185"/>
    <w:rsid w:val="000108CE"/>
    <w:rsid w:val="00033DFA"/>
    <w:rsid w:val="000F18FA"/>
    <w:rsid w:val="000F2C92"/>
    <w:rsid w:val="00114568"/>
    <w:rsid w:val="00306360"/>
    <w:rsid w:val="00354AC4"/>
    <w:rsid w:val="003B3185"/>
    <w:rsid w:val="00457E10"/>
    <w:rsid w:val="00490EC1"/>
    <w:rsid w:val="00637863"/>
    <w:rsid w:val="006703E0"/>
    <w:rsid w:val="00703495"/>
    <w:rsid w:val="00733F44"/>
    <w:rsid w:val="00754090"/>
    <w:rsid w:val="00866E4F"/>
    <w:rsid w:val="00913609"/>
    <w:rsid w:val="009A2296"/>
    <w:rsid w:val="00B21345"/>
    <w:rsid w:val="00B70888"/>
    <w:rsid w:val="00BA5C48"/>
    <w:rsid w:val="00C33979"/>
    <w:rsid w:val="00C437AC"/>
    <w:rsid w:val="00C57DDD"/>
    <w:rsid w:val="00D274F5"/>
    <w:rsid w:val="00DC1175"/>
    <w:rsid w:val="00E54E5A"/>
    <w:rsid w:val="00E94E48"/>
    <w:rsid w:val="00EB3C67"/>
    <w:rsid w:val="00F43C3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8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108CE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108CE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108CE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108CE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108CE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108CE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0108C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108CE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108CE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108CE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108CE"/>
  </w:style>
  <w:style w:type="paragraph" w:styleId="Stopka">
    <w:name w:val="footer"/>
    <w:basedOn w:val="Normalny"/>
    <w:rsid w:val="000108C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108CE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108CE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5</Pages>
  <Words>1111</Words>
  <Characters>8808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2018-10-25T08:54:00Z</cp:lastPrinted>
  <dcterms:created xsi:type="dcterms:W3CDTF">2018-10-25T08:55:00Z</dcterms:created>
  <dcterms:modified xsi:type="dcterms:W3CDTF">2018-10-25T08:55:00Z</dcterms:modified>
</cp:coreProperties>
</file>