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742435" w:rsidRDefault="00742435" w:rsidP="00742435">
      <w:pPr>
        <w:spacing w:line="360" w:lineRule="auto"/>
        <w:jc w:val="right"/>
      </w:pPr>
      <w:r w:rsidRPr="00742435">
        <w:t xml:space="preserve">Załącznik nr </w:t>
      </w:r>
      <w:r w:rsidR="00784703">
        <w:t>3</w:t>
      </w: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F87A90">
      <w:pPr>
        <w:spacing w:line="360" w:lineRule="auto"/>
        <w:ind w:left="709" w:hanging="425"/>
        <w:jc w:val="center"/>
        <w:rPr>
          <w:b/>
        </w:rPr>
      </w:pPr>
      <w:r w:rsidRPr="00F87A90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870141" w:rsidRDefault="00870141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>: 06/ZP/2018</w:t>
      </w:r>
      <w:r>
        <w:tab/>
      </w:r>
    </w:p>
    <w:p w:rsidR="00870141" w:rsidRDefault="00870141">
      <w:pPr>
        <w:spacing w:line="360" w:lineRule="auto"/>
        <w:ind w:left="709" w:hanging="425"/>
        <w:jc w:val="both"/>
      </w:pPr>
      <w:r>
        <w:t xml:space="preserve">Tel / </w:t>
      </w:r>
      <w:proofErr w:type="spellStart"/>
      <w:r>
        <w:t>fax</w:t>
      </w:r>
      <w:proofErr w:type="spellEnd"/>
      <w:r>
        <w:t xml:space="preserve"> ……………………………………..</w:t>
      </w:r>
    </w:p>
    <w:p w:rsidR="00870141" w:rsidRDefault="00870141">
      <w:pPr>
        <w:spacing w:line="360" w:lineRule="auto"/>
        <w:ind w:left="709" w:hanging="425"/>
        <w:jc w:val="both"/>
      </w:pPr>
      <w:r>
        <w:t>Adres email: …………………………………</w:t>
      </w:r>
    </w:p>
    <w:p w:rsidR="00870141" w:rsidRDefault="00870141">
      <w:pPr>
        <w:spacing w:line="360" w:lineRule="auto"/>
        <w:ind w:left="709" w:hanging="425"/>
        <w:jc w:val="both"/>
      </w:pPr>
    </w:p>
    <w:p w:rsidR="00E54E5A" w:rsidRDefault="00102A15" w:rsidP="00870141">
      <w:pPr>
        <w:ind w:left="3261"/>
        <w:rPr>
          <w:b/>
        </w:rPr>
      </w:pPr>
      <w:r w:rsidRPr="00102A15">
        <w:rPr>
          <w:b/>
        </w:rPr>
        <w:t>Szpital Chorób Płuc im. Św. Józefa w Pilchowicach</w:t>
      </w:r>
    </w:p>
    <w:p w:rsidR="00E54E5A" w:rsidRDefault="00102A15">
      <w:pPr>
        <w:ind w:left="3969"/>
        <w:rPr>
          <w:b/>
        </w:rPr>
      </w:pPr>
      <w:r w:rsidRPr="00102A15">
        <w:rPr>
          <w:b/>
        </w:rPr>
        <w:t>ul. Dworcowa</w:t>
      </w:r>
      <w:r w:rsidR="00E54E5A">
        <w:rPr>
          <w:b/>
        </w:rPr>
        <w:t xml:space="preserve"> </w:t>
      </w:r>
      <w:r w:rsidRPr="00102A15">
        <w:rPr>
          <w:b/>
        </w:rPr>
        <w:t>31</w:t>
      </w:r>
    </w:p>
    <w:p w:rsidR="00E54E5A" w:rsidRDefault="00102A15">
      <w:pPr>
        <w:ind w:firstLine="3969"/>
        <w:rPr>
          <w:b/>
        </w:rPr>
      </w:pPr>
      <w:r w:rsidRPr="00102A15">
        <w:rPr>
          <w:b/>
        </w:rPr>
        <w:t>44-145</w:t>
      </w:r>
      <w:r w:rsidR="00E54E5A">
        <w:rPr>
          <w:b/>
        </w:rPr>
        <w:t xml:space="preserve"> </w:t>
      </w:r>
      <w:r w:rsidRPr="00102A15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102A15" w:rsidRPr="00102A15">
        <w:rPr>
          <w:b/>
        </w:rPr>
        <w:t>przetarg</w:t>
      </w:r>
      <w:r w:rsidR="00870141">
        <w:rPr>
          <w:b/>
        </w:rPr>
        <w:t>u</w:t>
      </w:r>
      <w:r w:rsidR="00102A15" w:rsidRPr="00102A15">
        <w:rPr>
          <w:b/>
        </w:rPr>
        <w:t xml:space="preserve"> nieograniczon</w:t>
      </w:r>
      <w:r w:rsidR="00870141">
        <w:rPr>
          <w:b/>
        </w:rPr>
        <w:t>ego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102A15" w:rsidRPr="00102A15">
        <w:rPr>
          <w:b/>
        </w:rPr>
        <w:t>Dostawy odczynników i sprzętu laboratoryjnego dla Szpitala w Pilchowicach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1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 xml:space="preserve">Dostawy podłoży </w:t>
            </w:r>
            <w:proofErr w:type="spellStart"/>
            <w:r w:rsidRPr="00102A15">
              <w:t>Loewensteina-Jensena</w:t>
            </w:r>
            <w:proofErr w:type="spellEnd"/>
            <w:r w:rsidRPr="00102A15">
              <w:t xml:space="preserve"> i testów do diagnostyki prątka gruźlicy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1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870141" w:rsidRDefault="00102A15" w:rsidP="00870141">
            <w:pPr>
              <w:spacing w:line="360" w:lineRule="auto"/>
              <w:jc w:val="both"/>
            </w:pPr>
            <w:r>
              <w:t>wynosi kwotę brutto</w:t>
            </w:r>
            <w:r w:rsidR="00870141">
              <w:t xml:space="preserve">: </w:t>
            </w:r>
            <w:r>
              <w:t xml:space="preserve">....................... zł </w:t>
            </w:r>
          </w:p>
          <w:p w:rsidR="00102A15" w:rsidRDefault="00102A15" w:rsidP="00870141">
            <w:pPr>
              <w:spacing w:line="360" w:lineRule="auto"/>
              <w:jc w:val="both"/>
            </w:pPr>
            <w:r>
              <w:t>(słownie: .............................................................................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2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 xml:space="preserve">Dostawy podłoży bakteriologiczne </w:t>
            </w:r>
            <w:proofErr w:type="spellStart"/>
            <w:r w:rsidRPr="00102A15">
              <w:t>Loewensteina-Jensena</w:t>
            </w:r>
            <w:proofErr w:type="spellEnd"/>
            <w:r w:rsidRPr="00102A15">
              <w:t xml:space="preserve"> z lekami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2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870141" w:rsidRDefault="00102A15" w:rsidP="00870141">
            <w:pPr>
              <w:spacing w:line="360" w:lineRule="auto"/>
              <w:jc w:val="both"/>
            </w:pPr>
            <w:r>
              <w:t>wynosi kwotę brutto</w:t>
            </w:r>
            <w:r w:rsidR="00870141">
              <w:t xml:space="preserve"> : </w:t>
            </w:r>
            <w:r>
              <w:t xml:space="preserve">.............. zł </w:t>
            </w:r>
          </w:p>
          <w:p w:rsidR="00102A15" w:rsidRDefault="00102A15" w:rsidP="00870141">
            <w:pPr>
              <w:spacing w:line="360" w:lineRule="auto"/>
              <w:jc w:val="both"/>
            </w:pPr>
            <w:r>
              <w:t>(słownie: ...................................</w:t>
            </w:r>
            <w:r w:rsidR="00870141">
              <w:t>.................................................</w:t>
            </w:r>
            <w:r>
              <w:t>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3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>Dostawy odczynników chemicznych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3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lastRenderedPageBreak/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870141" w:rsidRDefault="00102A15" w:rsidP="00102A15">
            <w:pPr>
              <w:spacing w:line="360" w:lineRule="auto"/>
              <w:jc w:val="both"/>
            </w:pPr>
            <w:r>
              <w:t>wynosi kwotę brutto</w:t>
            </w:r>
            <w:r w:rsidR="00870141">
              <w:t xml:space="preserve"> </w:t>
            </w:r>
            <w:r>
              <w:t xml:space="preserve">....................... zł 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>(słownie: ...................................................................</w:t>
            </w:r>
            <w:r w:rsidR="00870141">
              <w:t>........</w:t>
            </w:r>
            <w:r>
              <w:t>..........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lastRenderedPageBreak/>
              <w:t>4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>Dostawy odczynników do analityki ogólnej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4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870141" w:rsidRDefault="00102A15" w:rsidP="00870141">
            <w:pPr>
              <w:spacing w:line="360" w:lineRule="auto"/>
              <w:jc w:val="both"/>
            </w:pPr>
            <w:r>
              <w:t>wynosi kwotę brutto</w:t>
            </w:r>
            <w:r w:rsidR="00870141">
              <w:t xml:space="preserve">: </w:t>
            </w:r>
            <w:r>
              <w:t xml:space="preserve">................ zł </w:t>
            </w:r>
          </w:p>
          <w:p w:rsidR="00102A15" w:rsidRDefault="00102A15" w:rsidP="00870141">
            <w:pPr>
              <w:spacing w:line="360" w:lineRule="auto"/>
              <w:jc w:val="both"/>
            </w:pPr>
            <w:r>
              <w:t>(słownie: .................................................................</w:t>
            </w:r>
            <w:r w:rsidR="00870141">
              <w:t>..........</w:t>
            </w:r>
            <w:r>
              <w:t>............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5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 xml:space="preserve">Dostawy odczynników do koagulologii do </w:t>
            </w:r>
            <w:proofErr w:type="spellStart"/>
            <w:r w:rsidRPr="00102A15">
              <w:t>koagulometru</w:t>
            </w:r>
            <w:proofErr w:type="spellEnd"/>
            <w:r w:rsidRPr="00102A15">
              <w:t xml:space="preserve">  OPTIC K3002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5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>wynosi kwotę brutto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6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 xml:space="preserve">Dostawy odczynników do hematologii - analizator </w:t>
            </w:r>
            <w:proofErr w:type="spellStart"/>
            <w:r w:rsidRPr="00102A15">
              <w:t>Mythic</w:t>
            </w:r>
            <w:proofErr w:type="spellEnd"/>
            <w:r w:rsidRPr="00102A15">
              <w:t xml:space="preserve"> 18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6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102A15" w:rsidRDefault="00102A15" w:rsidP="00870141">
            <w:pPr>
              <w:spacing w:line="360" w:lineRule="auto"/>
              <w:jc w:val="both"/>
            </w:pPr>
            <w:r>
              <w:t>wynosi kwotę brutto</w:t>
            </w:r>
            <w:r w:rsidR="00870141">
              <w:t xml:space="preserve">: </w:t>
            </w:r>
            <w:r>
              <w:t>........ zł (słownie: ...................</w:t>
            </w:r>
            <w:r w:rsidR="00870141">
              <w:t>......</w:t>
            </w:r>
            <w:r>
              <w:t>..........................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7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 xml:space="preserve">Dostawy pasków testowych do moczu do aparatu </w:t>
            </w:r>
            <w:proofErr w:type="spellStart"/>
            <w:r w:rsidRPr="00102A15">
              <w:t>UroMeter</w:t>
            </w:r>
            <w:proofErr w:type="spellEnd"/>
            <w:r w:rsidRPr="00102A15">
              <w:t xml:space="preserve"> 120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7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870141" w:rsidRDefault="00102A15" w:rsidP="00870141">
            <w:pPr>
              <w:spacing w:line="360" w:lineRule="auto"/>
              <w:jc w:val="both"/>
            </w:pPr>
            <w:r>
              <w:t>wynosi kwotę brutto</w:t>
            </w:r>
            <w:r w:rsidR="00870141">
              <w:t>:</w:t>
            </w:r>
            <w:r>
              <w:t xml:space="preserve">............. zł </w:t>
            </w:r>
          </w:p>
          <w:p w:rsidR="00102A15" w:rsidRDefault="00102A15" w:rsidP="00870141">
            <w:pPr>
              <w:spacing w:line="360" w:lineRule="auto"/>
              <w:jc w:val="both"/>
            </w:pPr>
            <w:r>
              <w:t>(słownie:</w:t>
            </w:r>
            <w:r w:rsidR="00870141">
              <w:t xml:space="preserve"> </w:t>
            </w:r>
            <w:r>
              <w:t>................</w:t>
            </w:r>
            <w:r w:rsidR="00870141">
              <w:t>.............................</w:t>
            </w:r>
            <w:r>
              <w:t>........</w:t>
            </w:r>
            <w:r w:rsidR="00870141">
              <w:t>.............................</w:t>
            </w:r>
            <w:r>
              <w:t>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8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>Dostawy sprzętu  laboratoryjnego sterylnego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102A15">
              <w:t>8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102A15" w:rsidRDefault="00102A15" w:rsidP="00870141">
            <w:pPr>
              <w:spacing w:line="360" w:lineRule="auto"/>
            </w:pPr>
            <w:r>
              <w:t>wynosi kwotę brutto</w:t>
            </w:r>
            <w:r w:rsidR="00870141">
              <w:t xml:space="preserve"> …........ zł (słownie: </w:t>
            </w:r>
            <w:r>
              <w:t>...................................................... zł).</w:t>
            </w:r>
          </w:p>
        </w:tc>
      </w:tr>
      <w:tr w:rsidR="00102A15" w:rsidTr="00102A15">
        <w:tc>
          <w:tcPr>
            <w:tcW w:w="1620" w:type="dxa"/>
          </w:tcPr>
          <w:p w:rsidR="00102A15" w:rsidRDefault="00102A15" w:rsidP="00102A15">
            <w:pPr>
              <w:spacing w:line="360" w:lineRule="auto"/>
              <w:jc w:val="both"/>
            </w:pPr>
            <w:r w:rsidRPr="00102A15">
              <w:t>9</w:t>
            </w:r>
          </w:p>
        </w:tc>
        <w:tc>
          <w:tcPr>
            <w:tcW w:w="7918" w:type="dxa"/>
          </w:tcPr>
          <w:p w:rsidR="00102A15" w:rsidRPr="00102A15" w:rsidRDefault="00102A15" w:rsidP="00102A15">
            <w:pPr>
              <w:spacing w:line="360" w:lineRule="auto"/>
              <w:jc w:val="both"/>
              <w:rPr>
                <w:b/>
              </w:rPr>
            </w:pPr>
            <w:r w:rsidRPr="00102A15">
              <w:rPr>
                <w:b/>
              </w:rPr>
              <w:t xml:space="preserve">Temat: </w:t>
            </w:r>
            <w:r w:rsidRPr="00102A15">
              <w:t>Dostawy odczynników i materiałów zużywalnych do analizatora parametrów krytycznych COBAS b 121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lastRenderedPageBreak/>
              <w:t xml:space="preserve">cena (C) za wykonanie zdania nr </w:t>
            </w:r>
            <w:r w:rsidRPr="00102A15">
              <w:t>9</w:t>
            </w:r>
            <w:r>
              <w:t xml:space="preserve"> wynosi kwotę netto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102A15" w:rsidRDefault="00102A15" w:rsidP="00102A15">
            <w:pPr>
              <w:spacing w:line="360" w:lineRule="auto"/>
              <w:jc w:val="both"/>
            </w:pPr>
            <w:r>
              <w:t xml:space="preserve"> natomiast wraz z należnym podatkiem VAT w wysokości </w:t>
            </w:r>
            <w:r w:rsidR="00870141">
              <w:t>……..</w:t>
            </w:r>
            <w:r>
              <w:t>.....%,</w:t>
            </w:r>
          </w:p>
          <w:p w:rsidR="00870141" w:rsidRDefault="00102A15" w:rsidP="00870141">
            <w:pPr>
              <w:spacing w:line="360" w:lineRule="auto"/>
              <w:jc w:val="both"/>
            </w:pPr>
            <w:r>
              <w:t>wynosi kwotę brutto</w:t>
            </w:r>
            <w:r w:rsidR="00870141">
              <w:t xml:space="preserve"> </w:t>
            </w:r>
            <w:r>
              <w:t xml:space="preserve">....................... zł </w:t>
            </w:r>
          </w:p>
          <w:p w:rsidR="00102A15" w:rsidRDefault="00102A15" w:rsidP="00870141">
            <w:pPr>
              <w:spacing w:line="360" w:lineRule="auto"/>
              <w:jc w:val="both"/>
            </w:pPr>
            <w:r>
              <w:t>słownie: ............................................................................. zł).</w:t>
            </w:r>
          </w:p>
        </w:tc>
      </w:tr>
    </w:tbl>
    <w:p w:rsidR="00870141" w:rsidRDefault="00870141">
      <w:pPr>
        <w:spacing w:line="360" w:lineRule="auto"/>
        <w:ind w:hanging="284"/>
        <w:jc w:val="both"/>
      </w:pPr>
    </w:p>
    <w:p w:rsidR="00E54E5A" w:rsidRDefault="00E54E5A">
      <w:pPr>
        <w:spacing w:line="360" w:lineRule="auto"/>
        <w:ind w:hanging="284"/>
        <w:jc w:val="both"/>
      </w:pPr>
      <w:r>
        <w:tab/>
      </w:r>
      <w:r w:rsidR="00870141">
        <w:t xml:space="preserve">Zgodnie z załączonym formularzem asortymentowo cenowym. </w:t>
      </w:r>
      <w:r>
        <w:tab/>
      </w:r>
    </w:p>
    <w:p w:rsidR="00742435" w:rsidRPr="0002672A" w:rsidRDefault="00742435" w:rsidP="00742435">
      <w:pPr>
        <w:ind w:hanging="284"/>
        <w:jc w:val="both"/>
      </w:pPr>
      <w:r w:rsidRPr="0002672A">
        <w:t>Na potrzeby ogłoszenia o udzieleniu zamówienia proszę o podanie informacji, czy wykonawca jest:</w:t>
      </w:r>
    </w:p>
    <w:p w:rsidR="00742435" w:rsidRPr="0002672A" w:rsidRDefault="00742435" w:rsidP="00742435">
      <w:pPr>
        <w:tabs>
          <w:tab w:val="left" w:pos="0"/>
          <w:tab w:val="left" w:pos="16740"/>
          <w:tab w:val="left" w:leader="dot" w:pos="21420"/>
        </w:tabs>
        <w:rPr>
          <w:color w:val="000000"/>
          <w:sz w:val="22"/>
          <w:szCs w:val="22"/>
        </w:rPr>
      </w:pPr>
      <w:proofErr w:type="spellStart"/>
      <w:r w:rsidRPr="0002672A">
        <w:rPr>
          <w:color w:val="000000"/>
          <w:sz w:val="22"/>
          <w:szCs w:val="22"/>
        </w:rPr>
        <w:t>mikroprzedsiębiorstwem</w:t>
      </w:r>
      <w:proofErr w:type="spellEnd"/>
      <w:r w:rsidRPr="0002672A">
        <w:rPr>
          <w:color w:val="000000"/>
          <w:sz w:val="22"/>
          <w:szCs w:val="22"/>
        </w:rPr>
        <w:t xml:space="preserve"> /bądź małym /lub średnim przedsiębiorstwem)*. </w:t>
      </w:r>
    </w:p>
    <w:p w:rsidR="00742435" w:rsidRDefault="00742435" w:rsidP="00742435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</w:p>
    <w:p w:rsidR="00742435" w:rsidRPr="0002672A" w:rsidRDefault="00742435" w:rsidP="00742435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[ Zalecenie Komisji z dnia 6 maja 2003 r. dotyczące definicji </w:t>
      </w:r>
      <w:proofErr w:type="spellStart"/>
      <w:r w:rsidRPr="0002672A">
        <w:rPr>
          <w:color w:val="000000"/>
          <w:sz w:val="16"/>
        </w:rPr>
        <w:t>mikroprzedsiębiorstw</w:t>
      </w:r>
      <w:proofErr w:type="spellEnd"/>
      <w:r w:rsidRPr="0002672A">
        <w:rPr>
          <w:color w:val="000000"/>
          <w:sz w:val="16"/>
        </w:rPr>
        <w:t xml:space="preserve"> oraz małych i średnich przedsiębiorstw (</w:t>
      </w:r>
      <w:proofErr w:type="spellStart"/>
      <w:r w:rsidRPr="0002672A">
        <w:rPr>
          <w:color w:val="000000"/>
          <w:sz w:val="16"/>
        </w:rPr>
        <w:t>Dz.U</w:t>
      </w:r>
      <w:proofErr w:type="spellEnd"/>
      <w:r w:rsidRPr="0002672A">
        <w:rPr>
          <w:color w:val="000000"/>
          <w:sz w:val="16"/>
        </w:rPr>
        <w:t xml:space="preserve">. L 124 z 20.5.2003, s. 36). Te informacje są wymagane wyłącznie do celów statystycznych. </w:t>
      </w:r>
    </w:p>
    <w:p w:rsidR="00742435" w:rsidRPr="0002672A" w:rsidRDefault="00742435" w:rsidP="00742435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proofErr w:type="spellStart"/>
      <w:r w:rsidRPr="0002672A">
        <w:rPr>
          <w:color w:val="000000"/>
          <w:sz w:val="16"/>
        </w:rPr>
        <w:t>Mikroprzedsiębiorstwo</w:t>
      </w:r>
      <w:proofErr w:type="spellEnd"/>
      <w:r w:rsidRPr="0002672A">
        <w:rPr>
          <w:color w:val="000000"/>
          <w:sz w:val="16"/>
        </w:rPr>
        <w:t xml:space="preserve">: przedsiębiorstwo, które zatrudnia mniej niż 10 osób i którego roczny obrót lub roczna suma bilansowa nie przekracza 2 milionów EUR. </w:t>
      </w:r>
    </w:p>
    <w:p w:rsidR="00742435" w:rsidRPr="0002672A" w:rsidRDefault="00742435" w:rsidP="00742435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742435" w:rsidRDefault="00742435" w:rsidP="00742435">
      <w:pPr>
        <w:jc w:val="both"/>
      </w:pPr>
      <w:r w:rsidRPr="0002672A">
        <w:rPr>
          <w:color w:val="000000"/>
          <w:sz w:val="16"/>
        </w:rPr>
        <w:t xml:space="preserve">Średnie przedsiębiorstwa: przedsiębiorstwa, które nie są </w:t>
      </w:r>
      <w:proofErr w:type="spellStart"/>
      <w:r w:rsidRPr="0002672A">
        <w:rPr>
          <w:color w:val="000000"/>
          <w:sz w:val="16"/>
        </w:rPr>
        <w:t>mikroprzedsiębiorstwami</w:t>
      </w:r>
      <w:proofErr w:type="spellEnd"/>
      <w:r w:rsidRPr="0002672A">
        <w:rPr>
          <w:color w:val="000000"/>
          <w:sz w:val="16"/>
        </w:rPr>
        <w:t xml:space="preserve"> ani małymi przedsiębiorstwami i które zatrudniają mniej niż 250 osób i których roczny obrót nie przekracza 50 milionów EUR lub roczna suma bilansowa nie przekracza 43 milionów EUR.</w:t>
      </w:r>
    </w:p>
    <w:p w:rsidR="00742435" w:rsidRDefault="00742435">
      <w:pPr>
        <w:spacing w:line="360" w:lineRule="auto"/>
        <w:ind w:hanging="284"/>
        <w:jc w:val="both"/>
      </w:pPr>
    </w:p>
    <w:p w:rsidR="00E54E5A" w:rsidRDefault="00E54E5A" w:rsidP="00E75669">
      <w:pPr>
        <w:numPr>
          <w:ilvl w:val="0"/>
          <w:numId w:val="32"/>
        </w:numPr>
        <w:ind w:left="73" w:hanging="357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E75669">
      <w:pPr>
        <w:numPr>
          <w:ilvl w:val="0"/>
          <w:numId w:val="32"/>
        </w:numPr>
        <w:ind w:left="73" w:hanging="357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75669" w:rsidRDefault="00E54E5A" w:rsidP="00E75669">
      <w:pPr>
        <w:numPr>
          <w:ilvl w:val="0"/>
          <w:numId w:val="32"/>
        </w:numPr>
        <w:ind w:left="73" w:hanging="357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  <w:r w:rsidR="00E75669">
        <w:t xml:space="preserve"> </w:t>
      </w:r>
    </w:p>
    <w:p w:rsidR="00E75669" w:rsidRDefault="00E75669" w:rsidP="00E75669">
      <w:pPr>
        <w:numPr>
          <w:ilvl w:val="0"/>
          <w:numId w:val="32"/>
        </w:numPr>
        <w:ind w:left="73" w:hanging="357"/>
        <w:jc w:val="both"/>
      </w:pPr>
      <w:r>
        <w:t xml:space="preserve">Oświadczamy, że wyroby objęte niniejszą umową posiadają wszelkie niezbędne certyfikaty /atesty/ organów uprawnionych do ich wydawania i są dopuszczone do obrotu na terenie Polski zgodnie z obowiązującymi przepisami w tym wymagania Ustawy o wyrobach medycznych (Dz. U. z 2017 </w:t>
      </w:r>
      <w:proofErr w:type="spellStart"/>
      <w:r>
        <w:t>r</w:t>
      </w:r>
      <w:proofErr w:type="spellEnd"/>
      <w:r>
        <w:t xml:space="preserve">  nr 211) i na </w:t>
      </w:r>
      <w:proofErr w:type="spellStart"/>
      <w:r>
        <w:t>żadanie</w:t>
      </w:r>
      <w:proofErr w:type="spellEnd"/>
      <w:r>
        <w:t xml:space="preserve"> zamawiającego przedstawimy certyfikaty i dopuszczenia, dotyczące oferowanych wyrobów.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870141" w:rsidTr="00703495">
        <w:tc>
          <w:tcPr>
            <w:tcW w:w="720" w:type="dxa"/>
          </w:tcPr>
          <w:p w:rsidR="00870141" w:rsidRDefault="00870141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70141" w:rsidRDefault="00870141">
            <w:pPr>
              <w:spacing w:line="360" w:lineRule="auto"/>
              <w:ind w:firstLine="496"/>
              <w:jc w:val="both"/>
            </w:pPr>
          </w:p>
        </w:tc>
      </w:tr>
      <w:tr w:rsidR="00870141" w:rsidTr="00703495">
        <w:tc>
          <w:tcPr>
            <w:tcW w:w="720" w:type="dxa"/>
          </w:tcPr>
          <w:p w:rsidR="00870141" w:rsidRDefault="00870141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70141" w:rsidRDefault="00870141">
            <w:pPr>
              <w:spacing w:line="360" w:lineRule="auto"/>
              <w:ind w:firstLine="496"/>
              <w:jc w:val="both"/>
            </w:pPr>
          </w:p>
        </w:tc>
      </w:tr>
      <w:tr w:rsidR="00870141" w:rsidTr="00703495">
        <w:tc>
          <w:tcPr>
            <w:tcW w:w="720" w:type="dxa"/>
          </w:tcPr>
          <w:p w:rsidR="00870141" w:rsidRDefault="00870141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70141" w:rsidRDefault="00870141">
            <w:pPr>
              <w:spacing w:line="360" w:lineRule="auto"/>
              <w:ind w:firstLine="496"/>
              <w:jc w:val="both"/>
            </w:pPr>
          </w:p>
        </w:tc>
      </w:tr>
      <w:tr w:rsidR="00742435" w:rsidTr="00703495">
        <w:tc>
          <w:tcPr>
            <w:tcW w:w="720" w:type="dxa"/>
          </w:tcPr>
          <w:p w:rsidR="00742435" w:rsidRDefault="00742435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742435" w:rsidRDefault="00742435">
            <w:pPr>
              <w:spacing w:line="360" w:lineRule="auto"/>
              <w:ind w:firstLine="496"/>
              <w:jc w:val="both"/>
            </w:pPr>
          </w:p>
        </w:tc>
      </w:tr>
      <w:tr w:rsidR="00742435" w:rsidTr="00703495">
        <w:tc>
          <w:tcPr>
            <w:tcW w:w="720" w:type="dxa"/>
          </w:tcPr>
          <w:p w:rsidR="00742435" w:rsidRDefault="00742435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742435" w:rsidRDefault="00742435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742435" w:rsidRDefault="00742435" w:rsidP="00703495">
      <w:pPr>
        <w:spacing w:line="360" w:lineRule="auto"/>
        <w:jc w:val="both"/>
      </w:pPr>
    </w:p>
    <w:p w:rsidR="00E54E5A" w:rsidRDefault="00E54E5A" w:rsidP="00870141">
      <w:pPr>
        <w:tabs>
          <w:tab w:val="left" w:pos="1985"/>
          <w:tab w:val="left" w:pos="4820"/>
          <w:tab w:val="left" w:pos="5387"/>
          <w:tab w:val="left" w:pos="8931"/>
        </w:tabs>
        <w:spacing w:before="240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 w:rsidP="00870141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Pr="00742435" w:rsidRDefault="00742435" w:rsidP="00742435">
      <w:pPr>
        <w:jc w:val="both"/>
        <w:rPr>
          <w:sz w:val="18"/>
          <w:szCs w:val="18"/>
        </w:rPr>
      </w:pPr>
      <w:r w:rsidRPr="00742435">
        <w:rPr>
          <w:sz w:val="18"/>
          <w:szCs w:val="18"/>
        </w:rPr>
        <w:t>*niepotrzebne skreślić</w:t>
      </w:r>
    </w:p>
    <w:p w:rsidR="00742435" w:rsidRDefault="00742435" w:rsidP="00742435">
      <w:pPr>
        <w:jc w:val="both"/>
      </w:pPr>
    </w:p>
    <w:sectPr w:rsidR="00742435" w:rsidSect="00162A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949" w:rsidRDefault="00422949">
      <w:r>
        <w:separator/>
      </w:r>
    </w:p>
  </w:endnote>
  <w:endnote w:type="continuationSeparator" w:id="0">
    <w:p w:rsidR="00422949" w:rsidRDefault="00422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15" w:rsidRDefault="00102A1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F87A9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57B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15" w:rsidRDefault="00102A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949" w:rsidRDefault="00422949">
      <w:r>
        <w:separator/>
      </w:r>
    </w:p>
  </w:footnote>
  <w:footnote w:type="continuationSeparator" w:id="0">
    <w:p w:rsidR="00422949" w:rsidRDefault="004229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15" w:rsidRDefault="00102A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15" w:rsidRDefault="00102A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15" w:rsidRDefault="00102A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1F21BD"/>
    <w:multiLevelType w:val="hybridMultilevel"/>
    <w:tmpl w:val="A7B66280"/>
    <w:lvl w:ilvl="0" w:tplc="04150001">
      <w:start w:val="4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053E4"/>
    <w:multiLevelType w:val="multilevel"/>
    <w:tmpl w:val="56FC987C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</w:lvl>
    <w:lvl w:ilvl="1">
      <w:start w:val="1"/>
      <w:numFmt w:val="decimal"/>
      <w:lvlText w:val="%1.%2."/>
      <w:lvlJc w:val="left"/>
      <w:pPr>
        <w:tabs>
          <w:tab w:val="num" w:pos="384"/>
        </w:tabs>
        <w:ind w:left="384" w:hanging="384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5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3"/>
  </w:num>
  <w:num w:numId="24">
    <w:abstractNumId w:val="31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24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A15"/>
    <w:rsid w:val="000457B0"/>
    <w:rsid w:val="000F18FA"/>
    <w:rsid w:val="00102A15"/>
    <w:rsid w:val="00162ADC"/>
    <w:rsid w:val="00306360"/>
    <w:rsid w:val="00332964"/>
    <w:rsid w:val="00354AC4"/>
    <w:rsid w:val="00422949"/>
    <w:rsid w:val="00517451"/>
    <w:rsid w:val="00637863"/>
    <w:rsid w:val="006703E0"/>
    <w:rsid w:val="00703495"/>
    <w:rsid w:val="00733F44"/>
    <w:rsid w:val="00742435"/>
    <w:rsid w:val="00784703"/>
    <w:rsid w:val="00870141"/>
    <w:rsid w:val="00B21345"/>
    <w:rsid w:val="00C33979"/>
    <w:rsid w:val="00C34761"/>
    <w:rsid w:val="00C57DDD"/>
    <w:rsid w:val="00D53907"/>
    <w:rsid w:val="00E54E5A"/>
    <w:rsid w:val="00E75669"/>
    <w:rsid w:val="00EB3C67"/>
    <w:rsid w:val="00F46EEC"/>
    <w:rsid w:val="00F52B87"/>
    <w:rsid w:val="00F87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74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17451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517451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17451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17451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517451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517451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517451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517451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517451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517451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517451"/>
  </w:style>
  <w:style w:type="paragraph" w:styleId="Stopka">
    <w:name w:val="footer"/>
    <w:basedOn w:val="Normalny"/>
    <w:rsid w:val="00517451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517451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517451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729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2018-05-29T07:58:00Z</cp:lastPrinted>
  <dcterms:created xsi:type="dcterms:W3CDTF">2018-05-29T07:58:00Z</dcterms:created>
  <dcterms:modified xsi:type="dcterms:W3CDTF">2018-05-29T07:58:00Z</dcterms:modified>
</cp:coreProperties>
</file>