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58E" w:rsidRDefault="00D5658E" w:rsidP="00D5658E">
      <w:pPr>
        <w:spacing w:line="360" w:lineRule="auto"/>
        <w:jc w:val="center"/>
        <w:rPr>
          <w:b/>
          <w:u w:val="single"/>
        </w:rPr>
      </w:pPr>
    </w:p>
    <w:p w:rsidR="00D5658E" w:rsidRDefault="00D5658E" w:rsidP="00D5658E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D5658E" w:rsidRPr="00622830" w:rsidRDefault="00D5658E" w:rsidP="00D5658E">
      <w:pPr>
        <w:spacing w:line="360" w:lineRule="auto"/>
        <w:ind w:left="709" w:hanging="425"/>
        <w:jc w:val="right"/>
      </w:pPr>
      <w:r w:rsidRPr="00622830">
        <w:t xml:space="preserve">Załącznik nr </w:t>
      </w:r>
      <w:r>
        <w:t>4</w:t>
      </w:r>
    </w:p>
    <w:p w:rsidR="00D5658E" w:rsidRDefault="00D5658E" w:rsidP="00D5658E">
      <w:pPr>
        <w:spacing w:line="360" w:lineRule="auto"/>
        <w:ind w:left="709" w:hanging="425"/>
        <w:jc w:val="center"/>
        <w:rPr>
          <w:b/>
        </w:rPr>
      </w:pPr>
      <w:r w:rsidRPr="00D716BA">
        <w:rPr>
          <w:noProof/>
          <w:sz w:val="20"/>
        </w:rPr>
        <w:pict>
          <v:roundrect id="_x0000_s1027" style="position:absolute;left:0;text-align:left;margin-left:-9pt;margin-top:15.45pt;width:158.45pt;height:57.65pt;z-index:251660288" arcsize="10923f" filled="f" strokeweight=".25pt">
            <v:textbox style="mso-next-textbox:#_x0000_s1027" inset="1pt,1pt,1pt,1pt">
              <w:txbxContent>
                <w:p w:rsidR="00D5658E" w:rsidRDefault="00D5658E" w:rsidP="00D5658E"/>
                <w:p w:rsidR="00D5658E" w:rsidRDefault="00D5658E" w:rsidP="00D5658E">
                  <w:pPr>
                    <w:rPr>
                      <w:sz w:val="12"/>
                    </w:rPr>
                  </w:pPr>
                </w:p>
                <w:p w:rsidR="00D5658E" w:rsidRDefault="00D5658E" w:rsidP="00D5658E">
                  <w:pPr>
                    <w:rPr>
                      <w:sz w:val="12"/>
                    </w:rPr>
                  </w:pPr>
                </w:p>
                <w:p w:rsidR="00D5658E" w:rsidRDefault="00D5658E" w:rsidP="00D5658E">
                  <w:pPr>
                    <w:rPr>
                      <w:sz w:val="12"/>
                    </w:rPr>
                  </w:pPr>
                </w:p>
                <w:p w:rsidR="00D5658E" w:rsidRDefault="00D5658E" w:rsidP="00D5658E">
                  <w:pPr>
                    <w:rPr>
                      <w:sz w:val="12"/>
                    </w:rPr>
                  </w:pPr>
                </w:p>
                <w:p w:rsidR="00D5658E" w:rsidRDefault="00D5658E" w:rsidP="00D565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5658E" w:rsidRDefault="00D5658E" w:rsidP="00D5658E"/>
              </w:txbxContent>
            </v:textbox>
          </v:roundrect>
        </w:pict>
      </w:r>
    </w:p>
    <w:p w:rsidR="00D5658E" w:rsidRDefault="00D5658E" w:rsidP="00D5658E">
      <w:pPr>
        <w:spacing w:line="360" w:lineRule="auto"/>
        <w:ind w:left="709" w:hanging="425"/>
        <w:jc w:val="both"/>
      </w:pPr>
    </w:p>
    <w:p w:rsidR="00D5658E" w:rsidRDefault="00D5658E" w:rsidP="00D5658E">
      <w:pPr>
        <w:spacing w:line="360" w:lineRule="auto"/>
        <w:ind w:left="709" w:hanging="425"/>
        <w:jc w:val="both"/>
      </w:pPr>
    </w:p>
    <w:p w:rsidR="00D5658E" w:rsidRDefault="00D5658E" w:rsidP="00D5658E">
      <w:pPr>
        <w:spacing w:line="360" w:lineRule="auto"/>
        <w:ind w:left="709" w:hanging="425"/>
        <w:jc w:val="both"/>
      </w:pPr>
    </w:p>
    <w:p w:rsidR="00D5658E" w:rsidRDefault="00D5658E" w:rsidP="00D5658E">
      <w:pPr>
        <w:spacing w:line="360" w:lineRule="auto"/>
        <w:ind w:left="709" w:hanging="425"/>
        <w:jc w:val="both"/>
      </w:pPr>
      <w:r>
        <w:t>Nr spr. 17/ZP/2017</w:t>
      </w:r>
    </w:p>
    <w:p w:rsidR="00D5658E" w:rsidRDefault="00D5658E" w:rsidP="00D5658E">
      <w:pPr>
        <w:spacing w:line="360" w:lineRule="auto"/>
        <w:ind w:left="709" w:hanging="425"/>
        <w:jc w:val="both"/>
      </w:pPr>
      <w:r>
        <w:t>Tel./ fax. ………………………………….</w:t>
      </w:r>
    </w:p>
    <w:p w:rsidR="00D5658E" w:rsidRDefault="00D5658E" w:rsidP="00D5658E">
      <w:pPr>
        <w:spacing w:line="360" w:lineRule="auto"/>
        <w:ind w:left="709" w:hanging="425"/>
        <w:jc w:val="both"/>
      </w:pPr>
      <w:r>
        <w:t>Adres email: ………………………………</w:t>
      </w:r>
    </w:p>
    <w:p w:rsidR="00D5658E" w:rsidRDefault="00D5658E" w:rsidP="00D5658E">
      <w:pPr>
        <w:ind w:firstLine="3119"/>
        <w:rPr>
          <w:b/>
        </w:rPr>
      </w:pPr>
    </w:p>
    <w:p w:rsidR="00D5658E" w:rsidRDefault="00D5658E" w:rsidP="00D5658E">
      <w:pPr>
        <w:ind w:firstLine="3119"/>
        <w:rPr>
          <w:b/>
        </w:rPr>
      </w:pPr>
      <w:r w:rsidRPr="00BC7C94">
        <w:rPr>
          <w:b/>
        </w:rPr>
        <w:t>Szpital Chorób Płuc im. Św. Józefa w Pilchowicach</w:t>
      </w:r>
    </w:p>
    <w:p w:rsidR="00D5658E" w:rsidRDefault="00D5658E" w:rsidP="00D5658E">
      <w:pPr>
        <w:ind w:left="3969"/>
        <w:rPr>
          <w:b/>
        </w:rPr>
      </w:pPr>
      <w:r w:rsidRPr="00BC7C94">
        <w:rPr>
          <w:b/>
        </w:rPr>
        <w:t>ul. Dworcowa</w:t>
      </w:r>
      <w:r>
        <w:rPr>
          <w:b/>
        </w:rPr>
        <w:t xml:space="preserve"> </w:t>
      </w:r>
      <w:r w:rsidRPr="00BC7C94">
        <w:rPr>
          <w:b/>
        </w:rPr>
        <w:t>31</w:t>
      </w:r>
    </w:p>
    <w:p w:rsidR="00D5658E" w:rsidRDefault="00D5658E" w:rsidP="00D5658E">
      <w:pPr>
        <w:ind w:firstLine="3969"/>
        <w:rPr>
          <w:b/>
        </w:rPr>
      </w:pPr>
      <w:r w:rsidRPr="00BC7C94">
        <w:rPr>
          <w:b/>
        </w:rPr>
        <w:t>44-145</w:t>
      </w:r>
      <w:r>
        <w:rPr>
          <w:b/>
        </w:rPr>
        <w:t xml:space="preserve"> </w:t>
      </w:r>
      <w:r w:rsidRPr="00BC7C94">
        <w:rPr>
          <w:b/>
        </w:rPr>
        <w:t>Pilchowice</w:t>
      </w:r>
    </w:p>
    <w:p w:rsidR="00D5658E" w:rsidRDefault="00D5658E" w:rsidP="00D5658E">
      <w:pPr>
        <w:spacing w:line="360" w:lineRule="auto"/>
        <w:jc w:val="both"/>
      </w:pPr>
    </w:p>
    <w:p w:rsidR="00D5658E" w:rsidRDefault="00D5658E" w:rsidP="00D5658E">
      <w:pPr>
        <w:spacing w:line="360" w:lineRule="auto"/>
        <w:jc w:val="both"/>
      </w:pPr>
    </w:p>
    <w:p w:rsidR="00D5658E" w:rsidRDefault="00D5658E" w:rsidP="00D5658E">
      <w:pPr>
        <w:spacing w:line="360" w:lineRule="auto"/>
        <w:jc w:val="both"/>
      </w:pPr>
      <w:r>
        <w:t>Nawiązując do ogłoszonego zamówienia w trybie „</w:t>
      </w:r>
      <w:r w:rsidRPr="00BC7C94">
        <w:rPr>
          <w:b/>
        </w:rPr>
        <w:t>przetarg</w:t>
      </w:r>
      <w:r>
        <w:rPr>
          <w:b/>
        </w:rPr>
        <w:t>u</w:t>
      </w:r>
      <w:r w:rsidRPr="00BC7C94">
        <w:rPr>
          <w:b/>
        </w:rPr>
        <w:t xml:space="preserve"> nieograniczon</w:t>
      </w:r>
      <w:r>
        <w:rPr>
          <w:b/>
        </w:rPr>
        <w:t>ego</w:t>
      </w:r>
      <w:r>
        <w:t>” na:</w:t>
      </w:r>
    </w:p>
    <w:p w:rsidR="00D5658E" w:rsidRDefault="00D5658E" w:rsidP="00D5658E">
      <w:pPr>
        <w:spacing w:line="360" w:lineRule="auto"/>
        <w:jc w:val="both"/>
      </w:pPr>
      <w:r>
        <w:t>„</w:t>
      </w:r>
      <w:r w:rsidRPr="00BC7C94">
        <w:rPr>
          <w:b/>
        </w:rPr>
        <w:t>Dostawy sprzętu medycznego, laboratoryjnego , środków dezynfekujących i opatrunkowych dla szpitala w Pilchowicach</w:t>
      </w:r>
      <w:r>
        <w:t>”.</w:t>
      </w:r>
    </w:p>
    <w:p w:rsidR="00D5658E" w:rsidRDefault="00D5658E" w:rsidP="00D5658E">
      <w:pPr>
        <w:spacing w:line="360" w:lineRule="auto"/>
        <w:ind w:hanging="284"/>
        <w:jc w:val="both"/>
      </w:pPr>
    </w:p>
    <w:p w:rsidR="00D5658E" w:rsidRDefault="00D5658E" w:rsidP="00D5658E">
      <w:pPr>
        <w:numPr>
          <w:ilvl w:val="0"/>
          <w:numId w:val="32"/>
        </w:numPr>
        <w:tabs>
          <w:tab w:val="clear" w:pos="76"/>
          <w:tab w:val="num" w:pos="360"/>
        </w:tabs>
        <w:spacing w:line="360" w:lineRule="auto"/>
        <w:ind w:left="360"/>
        <w:jc w:val="both"/>
      </w:pPr>
      <w:r>
        <w:t>oferujemy wykonanie poszczególnych części przedmiotu zamówienia, stosując niżej wymienione stawki: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D5658E" w:rsidTr="004E434A">
        <w:trPr>
          <w:trHeight w:val="704"/>
        </w:trPr>
        <w:tc>
          <w:tcPr>
            <w:tcW w:w="1620" w:type="dxa"/>
            <w:vAlign w:val="center"/>
          </w:tcPr>
          <w:p w:rsidR="00D5658E" w:rsidRPr="00AE288A" w:rsidRDefault="00D5658E" w:rsidP="004E434A">
            <w:pPr>
              <w:jc w:val="center"/>
              <w:rPr>
                <w:b/>
              </w:rPr>
            </w:pPr>
            <w:r w:rsidRPr="00AE288A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D5658E" w:rsidRPr="00AE288A" w:rsidRDefault="00D5658E" w:rsidP="004E434A">
            <w:pPr>
              <w:jc w:val="center"/>
              <w:rPr>
                <w:b/>
              </w:rPr>
            </w:pPr>
            <w:r w:rsidRPr="00AE288A">
              <w:rPr>
                <w:b/>
              </w:rPr>
              <w:t>Cena oferty</w:t>
            </w:r>
          </w:p>
        </w:tc>
      </w:tr>
      <w:tr w:rsidR="00D5658E" w:rsidTr="004E434A">
        <w:tc>
          <w:tcPr>
            <w:tcW w:w="1620" w:type="dxa"/>
          </w:tcPr>
          <w:p w:rsidR="00D5658E" w:rsidRDefault="00D5658E" w:rsidP="004E434A">
            <w:pPr>
              <w:spacing w:line="360" w:lineRule="auto"/>
              <w:jc w:val="both"/>
            </w:pPr>
            <w:r>
              <w:t>1</w:t>
            </w:r>
          </w:p>
        </w:tc>
        <w:tc>
          <w:tcPr>
            <w:tcW w:w="7918" w:type="dxa"/>
          </w:tcPr>
          <w:p w:rsidR="00D5658E" w:rsidRPr="00BC7C94" w:rsidRDefault="00D5658E" w:rsidP="004E434A">
            <w:pPr>
              <w:spacing w:line="360" w:lineRule="auto"/>
              <w:jc w:val="both"/>
              <w:rPr>
                <w:b/>
              </w:rPr>
            </w:pPr>
            <w:r w:rsidRPr="00BC7C94">
              <w:rPr>
                <w:b/>
              </w:rPr>
              <w:t xml:space="preserve">Temat: </w:t>
            </w:r>
            <w:r w:rsidRPr="00BC7C94">
              <w:t>Dostawy sprzętu medycznego kaniule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cena (C) za wykonanie zdania nr 1 wynosi kwotę netto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wynosi kwotę brutto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Termin wykonania dostawy …. dni roboczych od dnia złożenia zamówienia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Okres ważności sprzętu ……miesięcy licząc od daty odbioru.</w:t>
            </w:r>
          </w:p>
        </w:tc>
      </w:tr>
      <w:tr w:rsidR="00D5658E" w:rsidTr="004E434A">
        <w:tc>
          <w:tcPr>
            <w:tcW w:w="1620" w:type="dxa"/>
          </w:tcPr>
          <w:p w:rsidR="00D5658E" w:rsidRDefault="00D5658E" w:rsidP="004E434A">
            <w:pPr>
              <w:spacing w:line="360" w:lineRule="auto"/>
              <w:jc w:val="both"/>
            </w:pPr>
            <w:r>
              <w:t>2</w:t>
            </w:r>
          </w:p>
        </w:tc>
        <w:tc>
          <w:tcPr>
            <w:tcW w:w="7918" w:type="dxa"/>
          </w:tcPr>
          <w:p w:rsidR="00D5658E" w:rsidRPr="00BC7C94" w:rsidRDefault="00D5658E" w:rsidP="004E434A">
            <w:pPr>
              <w:spacing w:line="360" w:lineRule="auto"/>
              <w:jc w:val="both"/>
              <w:rPr>
                <w:b/>
              </w:rPr>
            </w:pPr>
            <w:r w:rsidRPr="00BC7C94">
              <w:rPr>
                <w:b/>
              </w:rPr>
              <w:t xml:space="preserve">Temat: </w:t>
            </w:r>
            <w:r w:rsidRPr="00BC7C94">
              <w:t>Dostawy masek z filtrem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cena (C) za wykonanie zdania nr 2 wynosi kwotę netto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lastRenderedPageBreak/>
              <w:t xml:space="preserve"> natomiast wraz z należnym podatkiem VAT w wysokości ......%,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wynosi kwotę brutto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Termin wykonania dostawy …. dni roboczych od dnia złożenia zamówienia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Okres ważności sprzętu ……miesięcy licząc od daty odbioru.</w:t>
            </w:r>
          </w:p>
        </w:tc>
      </w:tr>
      <w:tr w:rsidR="00D5658E" w:rsidTr="004E434A">
        <w:tc>
          <w:tcPr>
            <w:tcW w:w="1620" w:type="dxa"/>
          </w:tcPr>
          <w:p w:rsidR="00D5658E" w:rsidRDefault="00D5658E" w:rsidP="004E434A">
            <w:pPr>
              <w:spacing w:line="360" w:lineRule="auto"/>
              <w:jc w:val="both"/>
            </w:pPr>
            <w:r>
              <w:lastRenderedPageBreak/>
              <w:t>3</w:t>
            </w:r>
          </w:p>
        </w:tc>
        <w:tc>
          <w:tcPr>
            <w:tcW w:w="7918" w:type="dxa"/>
          </w:tcPr>
          <w:p w:rsidR="00D5658E" w:rsidRPr="00BC7C94" w:rsidRDefault="00D5658E" w:rsidP="004E434A">
            <w:pPr>
              <w:spacing w:line="360" w:lineRule="auto"/>
              <w:jc w:val="both"/>
              <w:rPr>
                <w:b/>
              </w:rPr>
            </w:pPr>
            <w:r w:rsidRPr="00BC7C94">
              <w:rPr>
                <w:b/>
              </w:rPr>
              <w:t xml:space="preserve">Temat: </w:t>
            </w:r>
            <w:r w:rsidRPr="00BC7C94">
              <w:t>Dostawy elektrod do fizykoterapii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cena (C) za wykonanie zdania nr 3 wynosi kwotę netto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wynosi kwotę brutto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Termin wykonania dostawy …. dni roboczych od dnia złożenia zamówienia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Okres ważności sprzętu ……miesięcy licząc od daty odbioru.</w:t>
            </w:r>
          </w:p>
        </w:tc>
      </w:tr>
      <w:tr w:rsidR="00D5658E" w:rsidTr="004E434A">
        <w:tc>
          <w:tcPr>
            <w:tcW w:w="1620" w:type="dxa"/>
          </w:tcPr>
          <w:p w:rsidR="00D5658E" w:rsidRDefault="00D5658E" w:rsidP="004E434A">
            <w:pPr>
              <w:spacing w:line="360" w:lineRule="auto"/>
              <w:jc w:val="both"/>
            </w:pPr>
            <w:r>
              <w:t>4</w:t>
            </w:r>
          </w:p>
        </w:tc>
        <w:tc>
          <w:tcPr>
            <w:tcW w:w="7918" w:type="dxa"/>
          </w:tcPr>
          <w:p w:rsidR="00D5658E" w:rsidRPr="00BC7C94" w:rsidRDefault="00D5658E" w:rsidP="004E434A">
            <w:pPr>
              <w:spacing w:line="360" w:lineRule="auto"/>
              <w:jc w:val="both"/>
              <w:rPr>
                <w:b/>
              </w:rPr>
            </w:pPr>
            <w:r w:rsidRPr="00BC7C94">
              <w:rPr>
                <w:b/>
              </w:rPr>
              <w:t xml:space="preserve">Temat: </w:t>
            </w:r>
            <w:r w:rsidRPr="00BC7C94">
              <w:t xml:space="preserve">Dostawy </w:t>
            </w:r>
            <w:r>
              <w:t>sprzętu laboratoryjnego homogenizatory stożkowe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cena (C) za wykonanie zdania nr 4 wynosi kwotę netto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wynosi kwotę brutto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</w:t>
            </w:r>
          </w:p>
          <w:p w:rsidR="00D5658E" w:rsidRDefault="00D5658E" w:rsidP="004E434A">
            <w:pPr>
              <w:spacing w:line="360" w:lineRule="auto"/>
              <w:jc w:val="both"/>
            </w:pPr>
            <w:r>
              <w:t>Termin wykonania dostawy …. dni roboczych od dnia złożenia zamówienia</w:t>
            </w:r>
          </w:p>
          <w:p w:rsidR="00D5658E" w:rsidRPr="00BC7C94" w:rsidRDefault="00D5658E" w:rsidP="004E434A">
            <w:pPr>
              <w:spacing w:line="360" w:lineRule="auto"/>
              <w:jc w:val="both"/>
              <w:rPr>
                <w:b/>
              </w:rPr>
            </w:pPr>
            <w:r>
              <w:t>Okres ważności sprzętu ……miesięcy licząc od daty odbioru.</w:t>
            </w:r>
          </w:p>
        </w:tc>
      </w:tr>
    </w:tbl>
    <w:p w:rsidR="00D5658E" w:rsidRDefault="00D5658E" w:rsidP="00D5658E">
      <w:pPr>
        <w:spacing w:line="360" w:lineRule="auto"/>
        <w:ind w:hanging="284"/>
        <w:jc w:val="both"/>
      </w:pPr>
      <w:r>
        <w:tab/>
      </w:r>
      <w:r>
        <w:tab/>
      </w:r>
    </w:p>
    <w:p w:rsidR="00D5658E" w:rsidRDefault="00D5658E" w:rsidP="00D5658E">
      <w:pPr>
        <w:spacing w:line="360" w:lineRule="auto"/>
        <w:ind w:hanging="284"/>
        <w:jc w:val="both"/>
      </w:pPr>
      <w:r>
        <w:t>Zgodnie z załączonym do oferty arkuszem asortymentowo cenowym.</w:t>
      </w:r>
    </w:p>
    <w:p w:rsidR="00D5658E" w:rsidRDefault="00D5658E" w:rsidP="00D5658E">
      <w:pPr>
        <w:numPr>
          <w:ilvl w:val="0"/>
          <w:numId w:val="32"/>
        </w:numPr>
        <w:tabs>
          <w:tab w:val="clear" w:pos="76"/>
          <w:tab w:val="num" w:pos="360"/>
        </w:tabs>
        <w:spacing w:line="360" w:lineRule="auto"/>
        <w:ind w:left="360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D5658E" w:rsidRDefault="00D5658E" w:rsidP="00D5658E">
      <w:pPr>
        <w:numPr>
          <w:ilvl w:val="0"/>
          <w:numId w:val="32"/>
        </w:numPr>
        <w:tabs>
          <w:tab w:val="clear" w:pos="76"/>
          <w:tab w:val="num" w:pos="360"/>
        </w:tabs>
        <w:spacing w:line="360" w:lineRule="auto"/>
        <w:ind w:left="360"/>
        <w:jc w:val="both"/>
      </w:pPr>
      <w:r>
        <w:t>oświadczamy, że uważamy się za związanych niniejszą ofertą częściową na czas wskazany w specyfikacji istotnych warunków zamówienia,</w:t>
      </w:r>
    </w:p>
    <w:p w:rsidR="00D5658E" w:rsidRPr="007407D7" w:rsidRDefault="00D5658E" w:rsidP="00D5658E">
      <w:pPr>
        <w:numPr>
          <w:ilvl w:val="0"/>
          <w:numId w:val="32"/>
        </w:numPr>
        <w:tabs>
          <w:tab w:val="clear" w:pos="76"/>
          <w:tab w:val="num" w:pos="360"/>
        </w:tabs>
        <w:spacing w:line="360" w:lineRule="auto"/>
        <w:ind w:left="360"/>
        <w:jc w:val="both"/>
      </w:pPr>
      <w:r w:rsidRPr="007407D7">
        <w:t>Oświadczam, iż:</w:t>
      </w:r>
    </w:p>
    <w:p w:rsidR="00D5658E" w:rsidRDefault="00D5658E" w:rsidP="00D5658E">
      <w:pPr>
        <w:numPr>
          <w:ilvl w:val="0"/>
          <w:numId w:val="35"/>
        </w:numPr>
        <w:spacing w:line="276" w:lineRule="auto"/>
        <w:jc w:val="both"/>
      </w:pPr>
      <w:r>
        <w:t xml:space="preserve">wszystkie zaoferowane przez nas wyroby medyczne są dopuszczone do obrotu zgodnie                            z przepisami ustawy z dnia 20 maja 2010 r. </w:t>
      </w:r>
      <w:r w:rsidRPr="007407D7">
        <w:t>o wyrobach medycznych</w:t>
      </w:r>
      <w:r>
        <w:t xml:space="preserve"> (t.j. Dz. U. z 2015 poz. 876)</w:t>
      </w:r>
      <w:r w:rsidRPr="007407D7">
        <w:t xml:space="preserve">. </w:t>
      </w:r>
    </w:p>
    <w:p w:rsidR="00D5658E" w:rsidRDefault="00D5658E" w:rsidP="00D5658E">
      <w:pPr>
        <w:numPr>
          <w:ilvl w:val="0"/>
          <w:numId w:val="35"/>
        </w:numPr>
        <w:spacing w:line="276" w:lineRule="auto"/>
        <w:jc w:val="both"/>
      </w:pPr>
      <w:r>
        <w:t>ponadto oświadczamy, iż jesteśmy w posiadaniu stosownych dokumentów dopuszczających zaoferowany przedmiot zamówienia do obrotu oraz udostępnimy je na każde żądanie Zamawiającego,  w terminie do 3 dni od otrzymania wezwania.</w:t>
      </w:r>
    </w:p>
    <w:p w:rsidR="00D5658E" w:rsidRDefault="00D5658E" w:rsidP="00D5658E">
      <w:pPr>
        <w:spacing w:line="276" w:lineRule="auto"/>
        <w:ind w:left="436"/>
        <w:jc w:val="both"/>
      </w:pPr>
    </w:p>
    <w:p w:rsidR="00D5658E" w:rsidRDefault="00D5658E" w:rsidP="00D5658E">
      <w:pPr>
        <w:spacing w:line="360" w:lineRule="auto"/>
        <w:ind w:hanging="284"/>
        <w:jc w:val="both"/>
      </w:pPr>
      <w:r>
        <w:lastRenderedPageBreak/>
        <w:t>5) Na potrzeby ogłoszenia o udzieleniu zamówienia proszę o podanie informacji, czy wykonawca jest:</w:t>
      </w:r>
    </w:p>
    <w:p w:rsidR="00D5658E" w:rsidRPr="00135A5C" w:rsidRDefault="00D5658E" w:rsidP="00D5658E">
      <w:pPr>
        <w:tabs>
          <w:tab w:val="left" w:pos="0"/>
          <w:tab w:val="left" w:pos="16740"/>
          <w:tab w:val="left" w:leader="dot" w:pos="21420"/>
        </w:tabs>
      </w:pPr>
      <w:r w:rsidRPr="00135A5C">
        <w:t xml:space="preserve">mikroprzedsiębiorstwem /bądź małym /lub średnim przedsiębiorstwem)*. </w:t>
      </w:r>
    </w:p>
    <w:p w:rsidR="00D5658E" w:rsidRDefault="00D5658E" w:rsidP="00D5658E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>
        <w:rPr>
          <w:color w:val="000000"/>
          <w:sz w:val="16"/>
        </w:rPr>
        <w:t xml:space="preserve">[ Zalecenie Komisji z dnia 6 maja 2003 r. dotyczące definicji mikroprzedsiębiorstw oraz małych i średnich przedsiębiorstw (Dz.U. L 124 z 20.5.2003, s. 36). Te informacje są wymagane wyłącznie do celów statystycznych. </w:t>
      </w:r>
    </w:p>
    <w:p w:rsidR="00D5658E" w:rsidRDefault="00D5658E" w:rsidP="00D5658E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>
        <w:rPr>
          <w:color w:val="000000"/>
          <w:sz w:val="16"/>
        </w:rPr>
        <w:t xml:space="preserve">Mikroprzedsiębiorstwo: przedsiębiorstwo, które zatrudnia mniej niż 10 osób i którego roczny obrót lub roczna suma bilansowa nie przekracza 2 milionów EUR. </w:t>
      </w:r>
    </w:p>
    <w:p w:rsidR="00D5658E" w:rsidRDefault="00D5658E" w:rsidP="00D5658E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>
        <w:rPr>
          <w:color w:val="000000"/>
          <w:sz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D5658E" w:rsidRDefault="00D5658E" w:rsidP="00D5658E">
      <w:pPr>
        <w:ind w:hanging="284"/>
        <w:jc w:val="both"/>
      </w:pPr>
      <w:r>
        <w:rPr>
          <w:color w:val="000000"/>
          <w:sz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D5658E" w:rsidRDefault="00D5658E" w:rsidP="00D5658E">
      <w:pPr>
        <w:spacing w:line="276" w:lineRule="auto"/>
        <w:ind w:left="436"/>
        <w:jc w:val="both"/>
      </w:pPr>
    </w:p>
    <w:p w:rsidR="00D5658E" w:rsidRDefault="00D5658E" w:rsidP="00D5658E">
      <w:pPr>
        <w:spacing w:line="360" w:lineRule="auto"/>
        <w:ind w:hanging="284"/>
        <w:jc w:val="both"/>
      </w:pPr>
      <w:r>
        <w:t>6). załącznikami do niniejszej oferty są:</w:t>
      </w:r>
    </w:p>
    <w:p w:rsidR="00D5658E" w:rsidRDefault="00D5658E" w:rsidP="00D5658E">
      <w:pPr>
        <w:spacing w:line="360" w:lineRule="auto"/>
        <w:ind w:left="76"/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D5658E" w:rsidTr="004E434A">
        <w:tc>
          <w:tcPr>
            <w:tcW w:w="720" w:type="dxa"/>
          </w:tcPr>
          <w:p w:rsidR="00D5658E" w:rsidRDefault="00D5658E" w:rsidP="004E434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D5658E" w:rsidRDefault="00D5658E" w:rsidP="004E434A">
            <w:pPr>
              <w:spacing w:line="360" w:lineRule="auto"/>
              <w:ind w:firstLine="496"/>
              <w:jc w:val="both"/>
            </w:pPr>
          </w:p>
        </w:tc>
      </w:tr>
      <w:tr w:rsidR="00D5658E" w:rsidTr="004E434A">
        <w:tc>
          <w:tcPr>
            <w:tcW w:w="720" w:type="dxa"/>
          </w:tcPr>
          <w:p w:rsidR="00D5658E" w:rsidRDefault="00D5658E" w:rsidP="004E434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D5658E" w:rsidRDefault="00D5658E" w:rsidP="004E434A">
            <w:pPr>
              <w:spacing w:line="360" w:lineRule="auto"/>
              <w:ind w:firstLine="496"/>
              <w:jc w:val="both"/>
            </w:pPr>
          </w:p>
        </w:tc>
      </w:tr>
      <w:tr w:rsidR="00D5658E" w:rsidTr="004E434A">
        <w:tc>
          <w:tcPr>
            <w:tcW w:w="720" w:type="dxa"/>
          </w:tcPr>
          <w:p w:rsidR="00D5658E" w:rsidRDefault="00D5658E" w:rsidP="004E434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D5658E" w:rsidRDefault="00D5658E" w:rsidP="004E434A">
            <w:pPr>
              <w:spacing w:line="360" w:lineRule="auto"/>
              <w:ind w:firstLine="496"/>
              <w:jc w:val="both"/>
            </w:pPr>
          </w:p>
        </w:tc>
      </w:tr>
      <w:tr w:rsidR="00D5658E" w:rsidTr="004E434A">
        <w:tc>
          <w:tcPr>
            <w:tcW w:w="720" w:type="dxa"/>
          </w:tcPr>
          <w:p w:rsidR="00D5658E" w:rsidRDefault="00D5658E" w:rsidP="004E434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D5658E" w:rsidRDefault="00D5658E" w:rsidP="004E434A">
            <w:pPr>
              <w:spacing w:line="360" w:lineRule="auto"/>
              <w:ind w:firstLine="496"/>
              <w:jc w:val="both"/>
            </w:pPr>
          </w:p>
        </w:tc>
      </w:tr>
      <w:tr w:rsidR="00D5658E" w:rsidTr="004E434A">
        <w:tc>
          <w:tcPr>
            <w:tcW w:w="720" w:type="dxa"/>
          </w:tcPr>
          <w:p w:rsidR="00D5658E" w:rsidRDefault="00D5658E" w:rsidP="004E434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D5658E" w:rsidRDefault="00D5658E" w:rsidP="004E434A">
            <w:pPr>
              <w:spacing w:line="360" w:lineRule="auto"/>
              <w:ind w:firstLine="496"/>
              <w:jc w:val="both"/>
            </w:pPr>
          </w:p>
        </w:tc>
      </w:tr>
      <w:tr w:rsidR="00D5658E" w:rsidTr="004E434A">
        <w:tc>
          <w:tcPr>
            <w:tcW w:w="720" w:type="dxa"/>
          </w:tcPr>
          <w:p w:rsidR="00D5658E" w:rsidRDefault="00D5658E" w:rsidP="004E434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D5658E" w:rsidRDefault="00D5658E" w:rsidP="004E434A">
            <w:pPr>
              <w:spacing w:line="360" w:lineRule="auto"/>
              <w:ind w:firstLine="496"/>
              <w:jc w:val="both"/>
            </w:pPr>
          </w:p>
        </w:tc>
      </w:tr>
      <w:tr w:rsidR="00D5658E" w:rsidTr="004E434A">
        <w:tc>
          <w:tcPr>
            <w:tcW w:w="720" w:type="dxa"/>
          </w:tcPr>
          <w:p w:rsidR="00D5658E" w:rsidRDefault="00D5658E" w:rsidP="004E434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D5658E" w:rsidRDefault="00D5658E" w:rsidP="004E434A">
            <w:pPr>
              <w:spacing w:line="360" w:lineRule="auto"/>
              <w:ind w:firstLine="496"/>
              <w:jc w:val="both"/>
            </w:pPr>
          </w:p>
        </w:tc>
      </w:tr>
    </w:tbl>
    <w:p w:rsidR="00D5658E" w:rsidRDefault="00D5658E" w:rsidP="00D5658E">
      <w:pPr>
        <w:spacing w:line="360" w:lineRule="auto"/>
        <w:jc w:val="both"/>
      </w:pPr>
    </w:p>
    <w:p w:rsidR="00D5658E" w:rsidRDefault="00D5658E" w:rsidP="00D5658E">
      <w:pPr>
        <w:spacing w:line="360" w:lineRule="auto"/>
        <w:jc w:val="both"/>
      </w:pPr>
      <w:r>
        <w:t>pozostałe dokumenty, o których mowa w Specyfikacji Istotnych Warunków Zamówienia,</w:t>
      </w:r>
    </w:p>
    <w:p w:rsidR="00D5658E" w:rsidRDefault="00D5658E" w:rsidP="00D5658E">
      <w:pPr>
        <w:spacing w:line="360" w:lineRule="auto"/>
        <w:jc w:val="both"/>
      </w:pPr>
      <w:r>
        <w:t>inne ................................................................. .</w:t>
      </w:r>
    </w:p>
    <w:p w:rsidR="00D5658E" w:rsidRDefault="00D5658E" w:rsidP="00D5658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D5658E" w:rsidRDefault="00D5658E" w:rsidP="00D5658E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D5658E" w:rsidRDefault="00D5658E" w:rsidP="00D5658E">
      <w:pPr>
        <w:spacing w:line="360" w:lineRule="auto"/>
        <w:ind w:left="1701" w:hanging="1701"/>
        <w:jc w:val="both"/>
      </w:pPr>
    </w:p>
    <w:p w:rsidR="00D5658E" w:rsidRDefault="00D5658E" w:rsidP="00D5658E"/>
    <w:p w:rsidR="00E54E5A" w:rsidRPr="00D5658E" w:rsidRDefault="00E54E5A" w:rsidP="00D5658E"/>
    <w:sectPr w:rsidR="00E54E5A" w:rsidRPr="00D56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83E" w:rsidRDefault="0029183E">
      <w:r>
        <w:separator/>
      </w:r>
    </w:p>
  </w:endnote>
  <w:endnote w:type="continuationSeparator" w:id="1">
    <w:p w:rsidR="0029183E" w:rsidRDefault="00291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D9" w:rsidRDefault="00AA34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658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D9" w:rsidRDefault="00AA34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83E" w:rsidRDefault="0029183E">
      <w:r>
        <w:separator/>
      </w:r>
    </w:p>
  </w:footnote>
  <w:footnote w:type="continuationSeparator" w:id="1">
    <w:p w:rsidR="0029183E" w:rsidRDefault="002918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D9" w:rsidRDefault="00AA34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D9" w:rsidRDefault="00AA34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4D9" w:rsidRDefault="00AA34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A7417"/>
    <w:multiLevelType w:val="hybridMultilevel"/>
    <w:tmpl w:val="3C24B744"/>
    <w:lvl w:ilvl="0" w:tplc="013E11E0">
      <w:start w:val="1"/>
      <w:numFmt w:val="lowerLetter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3"/>
  </w:num>
  <w:num w:numId="15">
    <w:abstractNumId w:val="22"/>
  </w:num>
  <w:num w:numId="16">
    <w:abstractNumId w:val="32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4"/>
  </w:num>
  <w:num w:numId="33">
    <w:abstractNumId w:val="19"/>
  </w:num>
  <w:num w:numId="34">
    <w:abstractNumId w:val="0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D9"/>
    <w:rsid w:val="000F18FA"/>
    <w:rsid w:val="0029183E"/>
    <w:rsid w:val="00306360"/>
    <w:rsid w:val="00354AC4"/>
    <w:rsid w:val="00637863"/>
    <w:rsid w:val="006703E0"/>
    <w:rsid w:val="00703495"/>
    <w:rsid w:val="00733F44"/>
    <w:rsid w:val="00AA34D9"/>
    <w:rsid w:val="00B21345"/>
    <w:rsid w:val="00C33979"/>
    <w:rsid w:val="00C57DDD"/>
    <w:rsid w:val="00D5658E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58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rsid w:val="00D5658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561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2001-01-24T13:21:00Z</cp:lastPrinted>
  <dcterms:created xsi:type="dcterms:W3CDTF">2017-12-12T12:10:00Z</dcterms:created>
  <dcterms:modified xsi:type="dcterms:W3CDTF">2017-12-12T12:10:00Z</dcterms:modified>
</cp:coreProperties>
</file>