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456CA" w:rsidRPr="000456CA">
        <w:rPr>
          <w:b/>
          <w:i w:val="0"/>
          <w:sz w:val="22"/>
          <w:szCs w:val="22"/>
        </w:rPr>
        <w:t>3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456CA" w:rsidRPr="000456CA">
        <w:rPr>
          <w:rFonts w:ascii="Times New Roman" w:hAnsi="Times New Roman"/>
          <w:b/>
        </w:rPr>
        <w:t>14/ZP/2017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456CA" w:rsidRPr="000456CA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456CA" w:rsidRPr="000456CA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0456CA" w:rsidRPr="000456CA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456CA" w:rsidRPr="000456CA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0456CA" w:rsidRPr="000456CA">
        <w:rPr>
          <w:sz w:val="22"/>
          <w:szCs w:val="22"/>
        </w:rPr>
        <w:t>Pilchowice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0456CA" w:rsidRPr="000456CA">
        <w:rPr>
          <w:rFonts w:ascii="Times New Roman" w:hAnsi="Times New Roman"/>
          <w:sz w:val="21"/>
          <w:szCs w:val="21"/>
        </w:rPr>
        <w:t>(t.j.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0456CA" w:rsidRPr="000456CA">
        <w:rPr>
          <w:rFonts w:ascii="Times New Roman" w:hAnsi="Times New Roman"/>
          <w:b/>
          <w:sz w:val="24"/>
          <w:szCs w:val="24"/>
        </w:rPr>
        <w:t>Zakup analizatora biochemicznego dla Szpitala w Pilchowicach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lastRenderedPageBreak/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5C56" w:rsidRDefault="00025C56" w:rsidP="0038231F">
      <w:pPr>
        <w:spacing w:after="0" w:line="240" w:lineRule="auto"/>
      </w:pPr>
      <w:r>
        <w:separator/>
      </w:r>
    </w:p>
  </w:endnote>
  <w:endnote w:type="continuationSeparator" w:id="1">
    <w:p w:rsidR="00025C56" w:rsidRDefault="00025C5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56CA" w:rsidRDefault="000456C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57CF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57CF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56CA" w:rsidRDefault="000456C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5C56" w:rsidRDefault="00025C56" w:rsidP="0038231F">
      <w:pPr>
        <w:spacing w:after="0" w:line="240" w:lineRule="auto"/>
      </w:pPr>
      <w:r>
        <w:separator/>
      </w:r>
    </w:p>
  </w:footnote>
  <w:footnote w:type="continuationSeparator" w:id="1">
    <w:p w:rsidR="00025C56" w:rsidRDefault="00025C5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56CA" w:rsidRDefault="000456C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56CA" w:rsidRDefault="000456C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56CA" w:rsidRDefault="000456C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56CA"/>
    <w:rsid w:val="00023477"/>
    <w:rsid w:val="000247FF"/>
    <w:rsid w:val="00025C56"/>
    <w:rsid w:val="00025C8D"/>
    <w:rsid w:val="000303EE"/>
    <w:rsid w:val="000456CA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7CF5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D142D5-03B7-42FC-B053-785ADADA5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516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2017-10-27T06:24:00Z</cp:lastPrinted>
  <dcterms:created xsi:type="dcterms:W3CDTF">2017-10-27T06:24:00Z</dcterms:created>
  <dcterms:modified xsi:type="dcterms:W3CDTF">2017-10-27T06:24:00Z</dcterms:modified>
</cp:coreProperties>
</file>