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7B08" w:rsidRPr="00317B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17B08" w:rsidRPr="00317B08">
        <w:rPr>
          <w:b/>
          <w:sz w:val="24"/>
        </w:rPr>
        <w:t>14/ZP/2017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17B08" w:rsidRPr="007A2A29">
        <w:t>przetarg</w:t>
      </w:r>
      <w:r w:rsidR="007A2A29" w:rsidRPr="007A2A29">
        <w:t>u</w:t>
      </w:r>
      <w:r w:rsidR="00317B08" w:rsidRPr="007A2A29">
        <w:t xml:space="preserve"> nieograniczon</w:t>
      </w:r>
      <w:r w:rsidR="007A2A29" w:rsidRPr="007A2A29">
        <w:t>ego</w:t>
      </w:r>
      <w:r w:rsidR="00753DC1">
        <w:t xml:space="preserve"> na:</w:t>
      </w:r>
    </w:p>
    <w:p w:rsidR="0000184A" w:rsidRDefault="00317B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17B08">
        <w:rPr>
          <w:b/>
          <w:sz w:val="24"/>
          <w:szCs w:val="24"/>
        </w:rPr>
        <w:t>Zakup analizatora biochemicznego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7B08" w:rsidRPr="00317B08">
        <w:rPr>
          <w:sz w:val="24"/>
          <w:szCs w:val="24"/>
        </w:rPr>
        <w:t>(</w:t>
      </w:r>
      <w:proofErr w:type="spellStart"/>
      <w:r w:rsidR="00317B08" w:rsidRPr="00317B08">
        <w:rPr>
          <w:sz w:val="24"/>
          <w:szCs w:val="24"/>
        </w:rPr>
        <w:t>t.j</w:t>
      </w:r>
      <w:proofErr w:type="spellEnd"/>
      <w:r w:rsidR="00317B08" w:rsidRPr="00317B08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7B08" w:rsidRPr="00317B08">
        <w:rPr>
          <w:sz w:val="24"/>
          <w:szCs w:val="24"/>
        </w:rPr>
        <w:t>(</w:t>
      </w:r>
      <w:proofErr w:type="spellStart"/>
      <w:r w:rsidR="00317B08" w:rsidRPr="00317B08">
        <w:rPr>
          <w:sz w:val="24"/>
          <w:szCs w:val="24"/>
        </w:rPr>
        <w:t>t.j</w:t>
      </w:r>
      <w:proofErr w:type="spellEnd"/>
      <w:r w:rsidR="00317B08" w:rsidRPr="00317B08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7B08" w:rsidRPr="00317B08">
        <w:rPr>
          <w:sz w:val="24"/>
          <w:szCs w:val="24"/>
        </w:rPr>
        <w:t>(</w:t>
      </w:r>
      <w:proofErr w:type="spellStart"/>
      <w:r w:rsidR="00317B08" w:rsidRPr="00317B08">
        <w:rPr>
          <w:sz w:val="24"/>
          <w:szCs w:val="24"/>
        </w:rPr>
        <w:t>t.j</w:t>
      </w:r>
      <w:proofErr w:type="spellEnd"/>
      <w:r w:rsidR="00317B08" w:rsidRPr="00317B08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FF9" w:rsidRDefault="00EB1FF9">
      <w:r>
        <w:separator/>
      </w:r>
    </w:p>
  </w:endnote>
  <w:endnote w:type="continuationSeparator" w:id="1">
    <w:p w:rsidR="00EB1FF9" w:rsidRDefault="00EB1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2A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2A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08" w:rsidRDefault="00317B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FF9" w:rsidRDefault="00EB1FF9">
      <w:r>
        <w:separator/>
      </w:r>
    </w:p>
  </w:footnote>
  <w:footnote w:type="continuationSeparator" w:id="1">
    <w:p w:rsidR="00EB1FF9" w:rsidRDefault="00EB1FF9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08" w:rsidRDefault="00317B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08" w:rsidRDefault="00317B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B08" w:rsidRDefault="00317B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B0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7B0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2A2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1FF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2017-10-27T06:23:00Z</cp:lastPrinted>
  <dcterms:created xsi:type="dcterms:W3CDTF">2017-10-27T06:23:00Z</dcterms:created>
  <dcterms:modified xsi:type="dcterms:W3CDTF">2017-10-27T06:23:00Z</dcterms:modified>
</cp:coreProperties>
</file>